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8F7" w:rsidRDefault="00E87142" w:rsidP="00B348F7">
      <w:pPr>
        <w:jc w:val="center"/>
        <w:rPr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37.5pt">
            <v:imagedata r:id="rId7" o:title="11"/>
          </v:shape>
        </w:pict>
      </w:r>
    </w:p>
    <w:p w:rsidR="003D1E51" w:rsidRPr="003D1E51" w:rsidRDefault="003D1E51" w:rsidP="00B348F7">
      <w:pPr>
        <w:jc w:val="center"/>
        <w:rPr>
          <w:sz w:val="20"/>
          <w:szCs w:val="20"/>
        </w:rPr>
      </w:pPr>
      <w:r>
        <w:rPr>
          <w:sz w:val="20"/>
          <w:szCs w:val="20"/>
        </w:rPr>
        <w:t>The sampler comes with drop messenger, not shown on the photo</w:t>
      </w:r>
    </w:p>
    <w:p w:rsidR="00B348F7" w:rsidRDefault="00B348F7" w:rsidP="00B348F7">
      <w:pPr>
        <w:jc w:val="center"/>
        <w:rPr>
          <w:sz w:val="72"/>
          <w:szCs w:val="72"/>
        </w:rPr>
      </w:pPr>
      <w:r>
        <w:rPr>
          <w:sz w:val="72"/>
          <w:szCs w:val="72"/>
        </w:rPr>
        <w:t>Van Dorn Water Sampler</w:t>
      </w:r>
    </w:p>
    <w:p w:rsidR="00B348F7" w:rsidRDefault="00B348F7" w:rsidP="00B348F7">
      <w:pPr>
        <w:jc w:val="center"/>
        <w:rPr>
          <w:sz w:val="72"/>
          <w:szCs w:val="72"/>
        </w:rPr>
      </w:pPr>
    </w:p>
    <w:p w:rsidR="00B348F7" w:rsidRDefault="00B348F7" w:rsidP="00B348F7">
      <w:pPr>
        <w:jc w:val="center"/>
      </w:pPr>
      <w:r>
        <w:rPr>
          <w:sz w:val="72"/>
          <w:szCs w:val="72"/>
        </w:rPr>
        <w:t>Model 11.xxx series</w:t>
      </w:r>
    </w:p>
    <w:p w:rsidR="00B348F7" w:rsidRDefault="00B348F7" w:rsidP="00B348F7">
      <w:pPr>
        <w:jc w:val="center"/>
      </w:pPr>
    </w:p>
    <w:p w:rsidR="00B348F7" w:rsidRDefault="00B348F7" w:rsidP="00B348F7">
      <w:pPr>
        <w:jc w:val="center"/>
      </w:pPr>
    </w:p>
    <w:p w:rsidR="00B348F7" w:rsidRDefault="00B348F7" w:rsidP="00B348F7">
      <w:pPr>
        <w:jc w:val="center"/>
      </w:pPr>
    </w:p>
    <w:p w:rsidR="00B348F7" w:rsidRDefault="00B348F7" w:rsidP="00B348F7">
      <w:pPr>
        <w:jc w:val="center"/>
      </w:pPr>
    </w:p>
    <w:p w:rsidR="00B348F7" w:rsidRDefault="00B348F7" w:rsidP="00B348F7">
      <w:pPr>
        <w:jc w:val="center"/>
      </w:pPr>
    </w:p>
    <w:p w:rsidR="00B348F7" w:rsidRDefault="00B348F7" w:rsidP="00B348F7">
      <w:pPr>
        <w:jc w:val="center"/>
      </w:pPr>
    </w:p>
    <w:p w:rsidR="00B348F7" w:rsidRDefault="00B348F7" w:rsidP="00B348F7">
      <w:pPr>
        <w:jc w:val="center"/>
      </w:pPr>
    </w:p>
    <w:p w:rsidR="00B348F7" w:rsidRDefault="00B348F7" w:rsidP="00B348F7">
      <w:pPr>
        <w:jc w:val="center"/>
      </w:pPr>
    </w:p>
    <w:p w:rsidR="00B348F7" w:rsidRDefault="00B348F7" w:rsidP="00B348F7">
      <w:pPr>
        <w:jc w:val="center"/>
      </w:pPr>
    </w:p>
    <w:p w:rsidR="00B348F7" w:rsidRPr="00B01BBA" w:rsidRDefault="00B348F7" w:rsidP="00B348F7">
      <w:pPr>
        <w:jc w:val="center"/>
        <w:rPr>
          <w:color w:val="0000FF"/>
        </w:rPr>
      </w:pPr>
      <w:r w:rsidRPr="00B01BBA">
        <w:rPr>
          <w:rFonts w:ascii="Arial Black" w:hAnsi="Arial Black"/>
          <w:color w:val="0000FF"/>
          <w:sz w:val="72"/>
        </w:rPr>
        <w:t>KC</w:t>
      </w:r>
      <w:r w:rsidRPr="00B01BBA">
        <w:rPr>
          <w:color w:val="0000FF"/>
          <w:sz w:val="72"/>
        </w:rPr>
        <w:t xml:space="preserve"> </w:t>
      </w:r>
      <w:r w:rsidRPr="00B01BBA">
        <w:rPr>
          <w:rFonts w:ascii="Arial Black" w:hAnsi="Arial Black"/>
          <w:color w:val="0000FF"/>
          <w:sz w:val="28"/>
        </w:rPr>
        <w:t>Denmark</w:t>
      </w:r>
      <w:r w:rsidR="00B01BBA" w:rsidRPr="00B01BBA">
        <w:rPr>
          <w:rFonts w:ascii="Arial Black" w:hAnsi="Arial Black"/>
          <w:color w:val="0000FF"/>
          <w:sz w:val="28"/>
        </w:rPr>
        <w:t xml:space="preserve"> A/S</w:t>
      </w:r>
    </w:p>
    <w:p w:rsidR="00B348F7" w:rsidRDefault="00B348F7" w:rsidP="00B348F7">
      <w:pPr>
        <w:jc w:val="center"/>
        <w:rPr>
          <w:sz w:val="28"/>
        </w:rPr>
      </w:pPr>
      <w:r>
        <w:rPr>
          <w:sz w:val="28"/>
        </w:rPr>
        <w:t>Research Equipment</w:t>
      </w:r>
    </w:p>
    <w:p w:rsidR="00B348F7" w:rsidRDefault="00B348F7" w:rsidP="00B348F7">
      <w:pPr>
        <w:jc w:val="center"/>
        <w:rPr>
          <w:sz w:val="28"/>
        </w:rPr>
      </w:pPr>
      <w:r>
        <w:rPr>
          <w:sz w:val="28"/>
        </w:rPr>
        <w:t xml:space="preserve">Limnology </w:t>
      </w:r>
      <w:r w:rsidRPr="00B01BBA">
        <w:rPr>
          <w:rFonts w:ascii="Wingdings" w:hAnsi="Wingdings"/>
          <w:color w:val="0000FF"/>
          <w:sz w:val="20"/>
        </w:rPr>
        <w:t></w:t>
      </w:r>
      <w:r>
        <w:rPr>
          <w:sz w:val="28"/>
        </w:rPr>
        <w:t xml:space="preserve"> Oceanography </w:t>
      </w:r>
      <w:r w:rsidRPr="00B01BBA">
        <w:rPr>
          <w:rFonts w:ascii="Wingdings" w:hAnsi="Wingdings"/>
          <w:color w:val="0000FF"/>
          <w:sz w:val="20"/>
        </w:rPr>
        <w:t></w:t>
      </w:r>
      <w:r>
        <w:rPr>
          <w:sz w:val="28"/>
        </w:rPr>
        <w:t xml:space="preserve"> Hydrobiology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"/>
        <w:gridCol w:w="718"/>
        <w:gridCol w:w="1533"/>
        <w:gridCol w:w="1697"/>
        <w:gridCol w:w="2154"/>
        <w:gridCol w:w="2179"/>
      </w:tblGrid>
      <w:tr w:rsidR="00BB56DC">
        <w:trPr>
          <w:cantSplit/>
          <w:trHeight w:val="474"/>
        </w:trPr>
        <w:tc>
          <w:tcPr>
            <w:tcW w:w="7645" w:type="dxa"/>
            <w:gridSpan w:val="6"/>
            <w:shd w:val="pct20" w:color="000000" w:fill="FFFFFF"/>
          </w:tcPr>
          <w:p w:rsidR="00BB56DC" w:rsidRDefault="00B348F7">
            <w:pPr>
              <w:jc w:val="center"/>
              <w:rPr>
                <w:b/>
                <w:bCs/>
                <w:sz w:val="40"/>
              </w:rPr>
            </w:pPr>
            <w:r>
              <w:lastRenderedPageBreak/>
              <w:br w:type="page"/>
            </w:r>
            <w:r w:rsidR="00BB56DC">
              <w:rPr>
                <w:b/>
                <w:bCs/>
                <w:sz w:val="40"/>
              </w:rPr>
              <w:t>Quotation</w:t>
            </w:r>
          </w:p>
        </w:tc>
        <w:tc>
          <w:tcPr>
            <w:tcW w:w="2179" w:type="dxa"/>
            <w:shd w:val="pct20" w:color="000000" w:fill="FFFFFF"/>
          </w:tcPr>
          <w:p w:rsidR="00BB56DC" w:rsidRDefault="00BB56DC">
            <w:pPr>
              <w:rPr>
                <w:b/>
                <w:bCs/>
              </w:rPr>
            </w:pPr>
          </w:p>
        </w:tc>
      </w:tr>
      <w:tr w:rsidR="00BB56DC">
        <w:trPr>
          <w:cantSplit/>
          <w:trHeight w:val="474"/>
        </w:trPr>
        <w:tc>
          <w:tcPr>
            <w:tcW w:w="7645" w:type="dxa"/>
            <w:gridSpan w:val="6"/>
            <w:shd w:val="pct5" w:color="000000" w:fill="FFFFFF"/>
            <w:vAlign w:val="center"/>
          </w:tcPr>
          <w:p w:rsidR="00BB56DC" w:rsidRDefault="00BB56DC">
            <w:pPr>
              <w:jc w:val="center"/>
              <w:rPr>
                <w:sz w:val="36"/>
              </w:rPr>
            </w:pPr>
            <w:r>
              <w:rPr>
                <w:sz w:val="36"/>
              </w:rPr>
              <w:t>Van Dorn Horizontal Water Sampler</w:t>
            </w:r>
          </w:p>
        </w:tc>
        <w:tc>
          <w:tcPr>
            <w:tcW w:w="2179" w:type="dxa"/>
            <w:shd w:val="pct5" w:color="000000" w:fill="FFFFFF"/>
          </w:tcPr>
          <w:p w:rsidR="00BB56DC" w:rsidRDefault="00BB56D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Ordering no. </w:t>
            </w:r>
          </w:p>
          <w:p w:rsidR="00BB56DC" w:rsidRPr="006C29E0" w:rsidRDefault="00BB56DC">
            <w:pPr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11.100 (</w:t>
            </w:r>
            <w:smartTag w:uri="urn:schemas-microsoft-com:office:smarttags" w:element="metricconverter">
              <w:smartTagPr>
                <w:attr w:name="ProductID" w:val="2.0 L"/>
              </w:smartTagPr>
              <w:r w:rsidRPr="006C29E0">
                <w:rPr>
                  <w:sz w:val="20"/>
                  <w:szCs w:val="20"/>
                </w:rPr>
                <w:t>2.0 L</w:t>
              </w:r>
            </w:smartTag>
            <w:r w:rsidRPr="006C29E0">
              <w:rPr>
                <w:sz w:val="20"/>
                <w:szCs w:val="20"/>
              </w:rPr>
              <w:t>)</w:t>
            </w:r>
          </w:p>
          <w:p w:rsidR="00BB56DC" w:rsidRPr="006C29E0" w:rsidRDefault="00BB56DC">
            <w:pPr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11.200 (</w:t>
            </w:r>
            <w:smartTag w:uri="urn:schemas-microsoft-com:office:smarttags" w:element="metricconverter">
              <w:smartTagPr>
                <w:attr w:name="ProductID" w:val="3.0 L"/>
              </w:smartTagPr>
              <w:r w:rsidRPr="006C29E0">
                <w:rPr>
                  <w:sz w:val="20"/>
                  <w:szCs w:val="20"/>
                </w:rPr>
                <w:t>3.0 L</w:t>
              </w:r>
            </w:smartTag>
            <w:r w:rsidRPr="006C29E0">
              <w:rPr>
                <w:sz w:val="20"/>
                <w:szCs w:val="20"/>
              </w:rPr>
              <w:t>)</w:t>
            </w:r>
          </w:p>
          <w:p w:rsidR="00BB56DC" w:rsidRDefault="00BB56DC">
            <w:pPr>
              <w:rPr>
                <w:sz w:val="20"/>
              </w:rPr>
            </w:pPr>
            <w:r w:rsidRPr="006C29E0">
              <w:rPr>
                <w:sz w:val="20"/>
                <w:szCs w:val="20"/>
              </w:rPr>
              <w:t>11.300 (</w:t>
            </w:r>
            <w:smartTag w:uri="urn:schemas-microsoft-com:office:smarttags" w:element="metricconverter">
              <w:smartTagPr>
                <w:attr w:name="ProductID" w:val="5.0 L"/>
              </w:smartTagPr>
              <w:r w:rsidRPr="006C29E0">
                <w:rPr>
                  <w:sz w:val="20"/>
                  <w:szCs w:val="20"/>
                </w:rPr>
                <w:t>5.0 L</w:t>
              </w:r>
            </w:smartTag>
            <w:r w:rsidRPr="006C29E0">
              <w:rPr>
                <w:sz w:val="20"/>
                <w:szCs w:val="20"/>
              </w:rPr>
              <w:t>)</w:t>
            </w:r>
          </w:p>
        </w:tc>
      </w:tr>
      <w:tr w:rsidR="00BB56DC" w:rsidTr="00E87142">
        <w:trPr>
          <w:cantSplit/>
          <w:trHeight w:val="4513"/>
        </w:trPr>
        <w:tc>
          <w:tcPr>
            <w:tcW w:w="3794" w:type="dxa"/>
            <w:gridSpan w:val="4"/>
            <w:shd w:val="pct20" w:color="000000" w:fill="FFFFFF"/>
            <w:vAlign w:val="center"/>
          </w:tcPr>
          <w:p w:rsidR="00BB56DC" w:rsidRPr="006C29E0" w:rsidRDefault="00E87142" w:rsidP="00A3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2" type="#_x0000_t75" style="width:180pt;height:119.25pt">
                  <v:imagedata r:id="rId8" o:title="11"/>
                </v:shape>
              </w:pict>
            </w:r>
          </w:p>
          <w:p w:rsidR="00BB56DC" w:rsidRDefault="00BB56DC" w:rsidP="00A34447">
            <w:pPr>
              <w:jc w:val="center"/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Van Dorn water sampler with integrated direction fin.</w:t>
            </w:r>
          </w:p>
          <w:p w:rsidR="008105F4" w:rsidRPr="006C29E0" w:rsidRDefault="008105F4" w:rsidP="00A34447">
            <w:pPr>
              <w:jc w:val="center"/>
              <w:rPr>
                <w:sz w:val="20"/>
                <w:szCs w:val="20"/>
              </w:rPr>
            </w:pPr>
          </w:p>
          <w:p w:rsidR="00BB56DC" w:rsidRPr="006C29E0" w:rsidRDefault="00BB56DC" w:rsidP="00A34447">
            <w:pPr>
              <w:tabs>
                <w:tab w:val="left" w:pos="1255"/>
              </w:tabs>
              <w:jc w:val="center"/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The water sampler comes in 3 sizes, 2,0</w:t>
            </w:r>
            <w:r w:rsidR="004328BA">
              <w:rPr>
                <w:sz w:val="20"/>
                <w:szCs w:val="20"/>
              </w:rPr>
              <w:t xml:space="preserve"> - </w:t>
            </w:r>
            <w:r w:rsidRPr="006C29E0">
              <w:rPr>
                <w:sz w:val="20"/>
                <w:szCs w:val="20"/>
              </w:rPr>
              <w:t xml:space="preserve">3,0 and 5,0 </w:t>
            </w:r>
            <w:r w:rsidR="00661D4A">
              <w:rPr>
                <w:sz w:val="20"/>
                <w:szCs w:val="20"/>
              </w:rPr>
              <w:t>L</w:t>
            </w:r>
            <w:r w:rsidRPr="006C29E0">
              <w:rPr>
                <w:sz w:val="20"/>
                <w:szCs w:val="20"/>
              </w:rPr>
              <w:t>.</w:t>
            </w:r>
          </w:p>
          <w:p w:rsidR="00BB56DC" w:rsidRPr="006C29E0" w:rsidRDefault="00BB56DC" w:rsidP="00A34447">
            <w:pPr>
              <w:tabs>
                <w:tab w:val="left" w:pos="1255"/>
              </w:tabs>
              <w:jc w:val="center"/>
              <w:rPr>
                <w:sz w:val="20"/>
                <w:szCs w:val="20"/>
              </w:rPr>
            </w:pPr>
          </w:p>
          <w:p w:rsidR="00BB56DC" w:rsidRPr="006C29E0" w:rsidRDefault="00BB56DC" w:rsidP="00A34447">
            <w:pPr>
              <w:tabs>
                <w:tab w:val="left" w:pos="12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030" w:type="dxa"/>
            <w:gridSpan w:val="3"/>
            <w:shd w:val="pct20" w:color="000000" w:fill="FFFFFF"/>
          </w:tcPr>
          <w:p w:rsidR="00E87142" w:rsidRDefault="00E87142">
            <w:pPr>
              <w:rPr>
                <w:sz w:val="18"/>
                <w:szCs w:val="18"/>
              </w:rPr>
            </w:pPr>
          </w:p>
          <w:p w:rsidR="00BB56DC" w:rsidRPr="00E87142" w:rsidRDefault="00BB56DC">
            <w:pPr>
              <w:rPr>
                <w:sz w:val="18"/>
                <w:szCs w:val="18"/>
              </w:rPr>
            </w:pPr>
            <w:r w:rsidRPr="00E87142">
              <w:rPr>
                <w:sz w:val="18"/>
                <w:szCs w:val="18"/>
              </w:rPr>
              <w:t>The water sampler is based on the Van Dorn design</w:t>
            </w:r>
            <w:r w:rsidR="000260E6" w:rsidRPr="00E87142">
              <w:rPr>
                <w:sz w:val="18"/>
                <w:szCs w:val="18"/>
              </w:rPr>
              <w:t>, and is has the same characteristic as the Beta™</w:t>
            </w:r>
            <w:r w:rsidR="008B4601" w:rsidRPr="00E87142">
              <w:rPr>
                <w:sz w:val="18"/>
                <w:szCs w:val="18"/>
              </w:rPr>
              <w:t xml:space="preserve"> Van Dorn samplers, suitable for sampling trace metals, organics and other chemical sampling.</w:t>
            </w:r>
          </w:p>
          <w:p w:rsidR="000C29EA" w:rsidRPr="00E87142" w:rsidRDefault="000C29EA">
            <w:pPr>
              <w:rPr>
                <w:sz w:val="18"/>
                <w:szCs w:val="18"/>
              </w:rPr>
            </w:pPr>
          </w:p>
          <w:p w:rsidR="000C29EA" w:rsidRPr="00E87142" w:rsidRDefault="008B4601">
            <w:pPr>
              <w:rPr>
                <w:sz w:val="18"/>
                <w:szCs w:val="18"/>
              </w:rPr>
            </w:pPr>
            <w:r w:rsidRPr="00E87142">
              <w:rPr>
                <w:sz w:val="18"/>
                <w:szCs w:val="18"/>
              </w:rPr>
              <w:t xml:space="preserve">The end seals are </w:t>
            </w:r>
            <w:r w:rsidR="000C29EA" w:rsidRPr="00E87142">
              <w:rPr>
                <w:sz w:val="18"/>
                <w:szCs w:val="18"/>
              </w:rPr>
              <w:t xml:space="preserve">EPDM rubber and the tubing </w:t>
            </w:r>
            <w:r w:rsidRPr="00E87142">
              <w:rPr>
                <w:sz w:val="18"/>
                <w:szCs w:val="18"/>
              </w:rPr>
              <w:t>is Para rubber.</w:t>
            </w:r>
          </w:p>
          <w:p w:rsidR="00BB56DC" w:rsidRPr="00E87142" w:rsidRDefault="00BB56DC">
            <w:pPr>
              <w:rPr>
                <w:sz w:val="18"/>
                <w:szCs w:val="18"/>
              </w:rPr>
            </w:pPr>
          </w:p>
          <w:p w:rsidR="00192029" w:rsidRPr="00E87142" w:rsidRDefault="00BB56DC">
            <w:pPr>
              <w:rPr>
                <w:sz w:val="18"/>
                <w:szCs w:val="18"/>
              </w:rPr>
            </w:pPr>
            <w:r w:rsidRPr="00E87142">
              <w:rPr>
                <w:sz w:val="18"/>
                <w:szCs w:val="18"/>
              </w:rPr>
              <w:t xml:space="preserve">The horizontal water sampler is intended for taking </w:t>
            </w:r>
            <w:r w:rsidR="00344873" w:rsidRPr="00E87142">
              <w:rPr>
                <w:sz w:val="18"/>
                <w:szCs w:val="18"/>
              </w:rPr>
              <w:t xml:space="preserve">organic </w:t>
            </w:r>
            <w:r w:rsidRPr="00E87142">
              <w:rPr>
                <w:sz w:val="18"/>
                <w:szCs w:val="18"/>
              </w:rPr>
              <w:t xml:space="preserve">water samples near the bottom in lakes, </w:t>
            </w:r>
            <w:r w:rsidR="00A34447" w:rsidRPr="00E87142">
              <w:rPr>
                <w:sz w:val="18"/>
                <w:szCs w:val="18"/>
              </w:rPr>
              <w:t>streams</w:t>
            </w:r>
            <w:r w:rsidRPr="00E87142">
              <w:rPr>
                <w:sz w:val="18"/>
                <w:szCs w:val="18"/>
              </w:rPr>
              <w:t>, or in stratified water bodies.</w:t>
            </w:r>
            <w:r w:rsidR="00344873" w:rsidRPr="00E87142">
              <w:rPr>
                <w:sz w:val="18"/>
                <w:szCs w:val="18"/>
              </w:rPr>
              <w:t xml:space="preserve"> </w:t>
            </w:r>
          </w:p>
          <w:p w:rsidR="00192029" w:rsidRPr="00E87142" w:rsidRDefault="00192029">
            <w:pPr>
              <w:rPr>
                <w:sz w:val="18"/>
                <w:szCs w:val="18"/>
              </w:rPr>
            </w:pPr>
          </w:p>
          <w:p w:rsidR="00192029" w:rsidRPr="00E87142" w:rsidRDefault="00BB56DC" w:rsidP="00192029">
            <w:pPr>
              <w:rPr>
                <w:sz w:val="18"/>
                <w:szCs w:val="18"/>
              </w:rPr>
            </w:pPr>
            <w:r w:rsidRPr="00E87142">
              <w:rPr>
                <w:sz w:val="18"/>
                <w:szCs w:val="18"/>
              </w:rPr>
              <w:t xml:space="preserve">It is made of sturdy transparent </w:t>
            </w:r>
            <w:r w:rsidR="003B5BE6" w:rsidRPr="00E87142">
              <w:rPr>
                <w:sz w:val="18"/>
                <w:szCs w:val="18"/>
              </w:rPr>
              <w:t>acrylic</w:t>
            </w:r>
            <w:r w:rsidRPr="00E87142">
              <w:rPr>
                <w:sz w:val="18"/>
                <w:szCs w:val="18"/>
              </w:rPr>
              <w:t xml:space="preserve"> and has a double releaser, activated by a drop messenger. The releaser is made of AISI 316 stainless steel. </w:t>
            </w:r>
            <w:r w:rsidR="00192029" w:rsidRPr="00E87142">
              <w:rPr>
                <w:sz w:val="18"/>
                <w:szCs w:val="18"/>
              </w:rPr>
              <w:t xml:space="preserve">Standard delivery has small stainless steel parts inside. Can also be delivered </w:t>
            </w:r>
            <w:r w:rsidR="000D0788" w:rsidRPr="00E87142">
              <w:rPr>
                <w:sz w:val="18"/>
                <w:szCs w:val="18"/>
              </w:rPr>
              <w:t xml:space="preserve">with </w:t>
            </w:r>
            <w:r w:rsidR="00192029" w:rsidRPr="00E87142">
              <w:rPr>
                <w:sz w:val="18"/>
                <w:szCs w:val="18"/>
              </w:rPr>
              <w:t xml:space="preserve">a non-metallic </w:t>
            </w:r>
            <w:r w:rsidR="000D0788" w:rsidRPr="00E87142">
              <w:rPr>
                <w:sz w:val="18"/>
                <w:szCs w:val="18"/>
              </w:rPr>
              <w:t xml:space="preserve">interior. </w:t>
            </w:r>
            <w:r w:rsidR="002852A0" w:rsidRPr="00E87142">
              <w:rPr>
                <w:sz w:val="18"/>
                <w:szCs w:val="18"/>
              </w:rPr>
              <w:t>Please add part no. 11.320.</w:t>
            </w:r>
          </w:p>
          <w:p w:rsidR="00BB56DC" w:rsidRPr="00E87142" w:rsidRDefault="00BB56DC">
            <w:pPr>
              <w:rPr>
                <w:sz w:val="18"/>
                <w:szCs w:val="18"/>
              </w:rPr>
            </w:pPr>
          </w:p>
          <w:p w:rsidR="00BB56DC" w:rsidRPr="00E87142" w:rsidRDefault="00BB56DC">
            <w:pPr>
              <w:rPr>
                <w:sz w:val="18"/>
                <w:szCs w:val="18"/>
              </w:rPr>
            </w:pPr>
            <w:r w:rsidRPr="00E87142">
              <w:rPr>
                <w:sz w:val="18"/>
                <w:szCs w:val="18"/>
              </w:rPr>
              <w:t>The water sam</w:t>
            </w:r>
            <w:r w:rsidR="00974B04" w:rsidRPr="00E87142">
              <w:rPr>
                <w:sz w:val="18"/>
                <w:szCs w:val="18"/>
              </w:rPr>
              <w:t>pler has a standard thermometer, non-</w:t>
            </w:r>
            <w:r w:rsidR="0001563C" w:rsidRPr="00E87142">
              <w:rPr>
                <w:sz w:val="18"/>
                <w:szCs w:val="18"/>
              </w:rPr>
              <w:t>m</w:t>
            </w:r>
            <w:r w:rsidR="00974B04" w:rsidRPr="00E87142">
              <w:rPr>
                <w:sz w:val="18"/>
                <w:szCs w:val="18"/>
              </w:rPr>
              <w:t>ercury.</w:t>
            </w:r>
            <w:r w:rsidR="0001563C" w:rsidRPr="00E87142">
              <w:rPr>
                <w:sz w:val="18"/>
                <w:szCs w:val="18"/>
              </w:rPr>
              <w:t xml:space="preserve"> Temperature range between –10 to</w:t>
            </w:r>
            <w:r w:rsidRPr="00E87142">
              <w:rPr>
                <w:sz w:val="18"/>
                <w:szCs w:val="18"/>
              </w:rPr>
              <w:t xml:space="preserve"> +</w:t>
            </w:r>
            <w:smartTag w:uri="urn:schemas-microsoft-com:office:smarttags" w:element="metricconverter">
              <w:smartTagPr>
                <w:attr w:name="ProductID" w:val="60 °C"/>
              </w:smartTagPr>
              <w:r w:rsidRPr="00E87142">
                <w:rPr>
                  <w:sz w:val="18"/>
                  <w:szCs w:val="18"/>
                </w:rPr>
                <w:t xml:space="preserve">60 </w:t>
              </w:r>
              <w:r w:rsidR="00801131" w:rsidRPr="00E87142">
                <w:rPr>
                  <w:sz w:val="18"/>
                  <w:szCs w:val="18"/>
                </w:rPr>
                <w:t>°</w:t>
              </w:r>
              <w:r w:rsidRPr="00E87142">
                <w:rPr>
                  <w:sz w:val="18"/>
                  <w:szCs w:val="18"/>
                </w:rPr>
                <w:t>C</w:t>
              </w:r>
            </w:smartTag>
            <w:r w:rsidRPr="00E87142">
              <w:rPr>
                <w:sz w:val="18"/>
                <w:szCs w:val="18"/>
              </w:rPr>
              <w:t>.</w:t>
            </w:r>
          </w:p>
          <w:p w:rsidR="00C253D1" w:rsidRPr="00E87142" w:rsidRDefault="00C253D1">
            <w:pPr>
              <w:rPr>
                <w:sz w:val="18"/>
                <w:szCs w:val="18"/>
              </w:rPr>
            </w:pPr>
          </w:p>
          <w:p w:rsidR="00BB56DC" w:rsidRPr="00E87142" w:rsidRDefault="00C253D1">
            <w:pPr>
              <w:rPr>
                <w:sz w:val="18"/>
                <w:szCs w:val="18"/>
              </w:rPr>
            </w:pPr>
            <w:r w:rsidRPr="00E87142">
              <w:rPr>
                <w:sz w:val="18"/>
                <w:szCs w:val="18"/>
              </w:rPr>
              <w:t>Standard d</w:t>
            </w:r>
            <w:r w:rsidR="00BB56DC" w:rsidRPr="00E87142">
              <w:rPr>
                <w:sz w:val="18"/>
                <w:szCs w:val="18"/>
              </w:rPr>
              <w:t xml:space="preserve">rop messenger </w:t>
            </w:r>
            <w:r w:rsidRPr="00E87142">
              <w:rPr>
                <w:sz w:val="18"/>
                <w:szCs w:val="18"/>
              </w:rPr>
              <w:t>made of brass.</w:t>
            </w:r>
            <w:r w:rsidR="000260E6" w:rsidRPr="00E87142">
              <w:rPr>
                <w:sz w:val="18"/>
                <w:szCs w:val="18"/>
              </w:rPr>
              <w:t xml:space="preserve"> </w:t>
            </w:r>
            <w:r w:rsidRPr="00E87142">
              <w:rPr>
                <w:sz w:val="18"/>
                <w:szCs w:val="18"/>
              </w:rPr>
              <w:t>2 other models available; one of these (60.001) has open/close functionality.</w:t>
            </w:r>
          </w:p>
          <w:p w:rsidR="00BB56DC" w:rsidRPr="00E87142" w:rsidRDefault="00BB56DC">
            <w:pPr>
              <w:rPr>
                <w:sz w:val="18"/>
                <w:szCs w:val="18"/>
              </w:rPr>
            </w:pPr>
          </w:p>
          <w:p w:rsidR="006C29E0" w:rsidRPr="00E87142" w:rsidRDefault="006C29E0">
            <w:pPr>
              <w:rPr>
                <w:sz w:val="18"/>
                <w:szCs w:val="18"/>
              </w:rPr>
            </w:pPr>
            <w:r w:rsidRPr="00E87142">
              <w:rPr>
                <w:sz w:val="18"/>
                <w:szCs w:val="18"/>
              </w:rPr>
              <w:t xml:space="preserve">All samplers are equipped with </w:t>
            </w:r>
            <w:r w:rsidR="00720BBB" w:rsidRPr="00E87142">
              <w:rPr>
                <w:sz w:val="18"/>
                <w:szCs w:val="18"/>
              </w:rPr>
              <w:t xml:space="preserve">integrated </w:t>
            </w:r>
            <w:r w:rsidRPr="00E87142">
              <w:rPr>
                <w:sz w:val="18"/>
                <w:szCs w:val="18"/>
              </w:rPr>
              <w:t>direction fins for stabilization in flowing water.</w:t>
            </w:r>
          </w:p>
          <w:p w:rsidR="00E87142" w:rsidRPr="00E87142" w:rsidRDefault="00E87142">
            <w:pPr>
              <w:rPr>
                <w:sz w:val="18"/>
                <w:szCs w:val="18"/>
              </w:rPr>
            </w:pPr>
          </w:p>
          <w:p w:rsidR="00E87142" w:rsidRDefault="00E87142" w:rsidP="00E87142">
            <w:pPr>
              <w:rPr>
                <w:sz w:val="18"/>
                <w:szCs w:val="18"/>
              </w:rPr>
            </w:pPr>
            <w:r w:rsidRPr="00E87142">
              <w:rPr>
                <w:sz w:val="18"/>
                <w:szCs w:val="18"/>
              </w:rPr>
              <w:t>Recommended depth: Max. 70 m, dismount the thermometer and the water sampler can be used at any depth.</w:t>
            </w:r>
          </w:p>
          <w:p w:rsidR="00E87142" w:rsidRPr="006C29E0" w:rsidRDefault="00E87142" w:rsidP="00E87142">
            <w:pPr>
              <w:rPr>
                <w:sz w:val="20"/>
                <w:szCs w:val="20"/>
              </w:rPr>
            </w:pPr>
          </w:p>
        </w:tc>
      </w:tr>
      <w:tr w:rsidR="00F866DD" w:rsidTr="005D2095">
        <w:trPr>
          <w:trHeight w:val="304"/>
        </w:trPr>
        <w:tc>
          <w:tcPr>
            <w:tcW w:w="1526" w:type="dxa"/>
            <w:shd w:val="pct5" w:color="000000" w:fill="FFFFFF"/>
          </w:tcPr>
          <w:p w:rsidR="00F866DD" w:rsidRPr="00BD716E" w:rsidRDefault="00F866DD">
            <w:pPr>
              <w:jc w:val="center"/>
              <w:rPr>
                <w:b/>
                <w:sz w:val="20"/>
                <w:szCs w:val="20"/>
              </w:rPr>
            </w:pPr>
            <w:r w:rsidRPr="00BD716E">
              <w:rPr>
                <w:b/>
                <w:sz w:val="20"/>
                <w:szCs w:val="20"/>
              </w:rPr>
              <w:t>Order no.</w:t>
            </w:r>
          </w:p>
        </w:tc>
        <w:tc>
          <w:tcPr>
            <w:tcW w:w="735" w:type="dxa"/>
            <w:gridSpan w:val="2"/>
            <w:shd w:val="pct5" w:color="000000" w:fill="FFFFFF"/>
          </w:tcPr>
          <w:p w:rsidR="00F866DD" w:rsidRPr="00BD716E" w:rsidRDefault="005D2095">
            <w:pPr>
              <w:jc w:val="center"/>
              <w:rPr>
                <w:b/>
                <w:sz w:val="20"/>
                <w:szCs w:val="20"/>
              </w:rPr>
            </w:pPr>
            <w:r w:rsidRPr="00BD716E">
              <w:rPr>
                <w:b/>
                <w:sz w:val="20"/>
                <w:szCs w:val="20"/>
              </w:rPr>
              <w:t>Qty</w:t>
            </w:r>
            <w:r w:rsidR="00F866DD" w:rsidRPr="00BD716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30" w:type="dxa"/>
            <w:gridSpan w:val="2"/>
            <w:shd w:val="pct5" w:color="000000" w:fill="FFFFFF"/>
          </w:tcPr>
          <w:p w:rsidR="00F866DD" w:rsidRPr="00BD716E" w:rsidRDefault="00F866DD">
            <w:pPr>
              <w:jc w:val="center"/>
              <w:rPr>
                <w:b/>
                <w:sz w:val="20"/>
                <w:szCs w:val="20"/>
              </w:rPr>
            </w:pPr>
            <w:r w:rsidRPr="00BD716E">
              <w:rPr>
                <w:b/>
                <w:sz w:val="20"/>
                <w:szCs w:val="20"/>
              </w:rPr>
              <w:t>Product</w:t>
            </w:r>
          </w:p>
        </w:tc>
        <w:tc>
          <w:tcPr>
            <w:tcW w:w="2154" w:type="dxa"/>
            <w:shd w:val="pct5" w:color="000000" w:fill="FFFFFF"/>
          </w:tcPr>
          <w:p w:rsidR="00F866DD" w:rsidRPr="00BD716E" w:rsidRDefault="00F866DD">
            <w:pPr>
              <w:rPr>
                <w:b/>
                <w:sz w:val="20"/>
                <w:szCs w:val="20"/>
              </w:rPr>
            </w:pPr>
            <w:r w:rsidRPr="00BD716E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79" w:type="dxa"/>
            <w:shd w:val="pct5" w:color="000000" w:fill="FFFFFF"/>
          </w:tcPr>
          <w:p w:rsidR="00F866DD" w:rsidRPr="00BD716E" w:rsidRDefault="00F866DD">
            <w:pPr>
              <w:jc w:val="center"/>
              <w:rPr>
                <w:b/>
                <w:sz w:val="20"/>
                <w:szCs w:val="20"/>
              </w:rPr>
            </w:pPr>
            <w:r w:rsidRPr="00BD716E">
              <w:rPr>
                <w:b/>
                <w:sz w:val="20"/>
                <w:szCs w:val="20"/>
              </w:rPr>
              <w:t>Prices - Euro</w:t>
            </w:r>
          </w:p>
        </w:tc>
      </w:tr>
      <w:tr w:rsidR="00F866DD" w:rsidRPr="00801131" w:rsidTr="005D2095">
        <w:trPr>
          <w:trHeight w:val="304"/>
        </w:trPr>
        <w:tc>
          <w:tcPr>
            <w:tcW w:w="1526" w:type="dxa"/>
            <w:shd w:val="pct20" w:color="000000" w:fill="FFFFFF"/>
            <w:vAlign w:val="center"/>
          </w:tcPr>
          <w:p w:rsidR="00F866DD" w:rsidRPr="006C29E0" w:rsidRDefault="00F866DD">
            <w:pPr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11.100</w:t>
            </w:r>
          </w:p>
        </w:tc>
        <w:tc>
          <w:tcPr>
            <w:tcW w:w="735" w:type="dxa"/>
            <w:gridSpan w:val="2"/>
            <w:shd w:val="pct20" w:color="000000" w:fill="FFFFFF"/>
            <w:vAlign w:val="center"/>
          </w:tcPr>
          <w:p w:rsidR="00F866DD" w:rsidRPr="006C29E0" w:rsidRDefault="00F866DD">
            <w:pPr>
              <w:jc w:val="center"/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gridSpan w:val="2"/>
            <w:shd w:val="pct20" w:color="000000" w:fill="FFFFFF"/>
          </w:tcPr>
          <w:p w:rsidR="00F866DD" w:rsidRPr="00843B5E" w:rsidRDefault="006E1B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Water sampler, complete</w:t>
            </w:r>
            <w:r w:rsidR="00F866DD" w:rsidRPr="00843B5E">
              <w:rPr>
                <w:b/>
                <w:sz w:val="20"/>
                <w:szCs w:val="20"/>
              </w:rPr>
              <w:t xml:space="preserve"> </w:t>
            </w:r>
          </w:p>
          <w:p w:rsidR="00F866DD" w:rsidRDefault="00F866DD">
            <w:pPr>
              <w:rPr>
                <w:sz w:val="20"/>
                <w:szCs w:val="20"/>
              </w:rPr>
            </w:pPr>
          </w:p>
          <w:p w:rsidR="00F866DD" w:rsidRDefault="00F866DD" w:rsidP="006C29E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6C29E0">
              <w:rPr>
                <w:b/>
                <w:sz w:val="20"/>
                <w:szCs w:val="20"/>
              </w:rPr>
              <w:t>apacity</w:t>
            </w:r>
            <w:r w:rsidRPr="006C29E0">
              <w:rPr>
                <w:sz w:val="20"/>
                <w:szCs w:val="20"/>
              </w:rPr>
              <w:t xml:space="preserve"> </w:t>
            </w:r>
            <w:r w:rsidRPr="006C29E0">
              <w:rPr>
                <w:b/>
                <w:bCs/>
                <w:sz w:val="20"/>
                <w:szCs w:val="20"/>
              </w:rPr>
              <w:t xml:space="preserve">2,0 </w:t>
            </w:r>
            <w:r w:rsidR="003A3A3B">
              <w:rPr>
                <w:b/>
                <w:bCs/>
                <w:sz w:val="20"/>
                <w:szCs w:val="20"/>
              </w:rPr>
              <w:t>L</w:t>
            </w:r>
          </w:p>
          <w:p w:rsidR="00F866DD" w:rsidRPr="00FD6959" w:rsidRDefault="00F866DD" w:rsidP="006C29E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D6959">
              <w:rPr>
                <w:sz w:val="20"/>
                <w:szCs w:val="20"/>
              </w:rPr>
              <w:t>Transparent acrylic</w:t>
            </w:r>
          </w:p>
          <w:p w:rsidR="00F866DD" w:rsidRPr="006C29E0" w:rsidRDefault="00F866DD" w:rsidP="006C29E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Drop messenger</w:t>
            </w:r>
            <w:r>
              <w:rPr>
                <w:sz w:val="20"/>
                <w:szCs w:val="20"/>
              </w:rPr>
              <w:t xml:space="preserve">, </w:t>
            </w:r>
            <w:bookmarkStart w:id="0" w:name="OLE_LINK2"/>
            <w:bookmarkStart w:id="1" w:name="OLE_LINK3"/>
            <w:r>
              <w:rPr>
                <w:sz w:val="20"/>
                <w:szCs w:val="20"/>
              </w:rPr>
              <w:t>(brass), is</w:t>
            </w:r>
            <w:bookmarkStart w:id="2" w:name="OLE_LINK1"/>
            <w:r w:rsidR="006E1BAB">
              <w:rPr>
                <w:sz w:val="20"/>
                <w:szCs w:val="20"/>
              </w:rPr>
              <w:t xml:space="preserve"> included</w:t>
            </w:r>
          </w:p>
          <w:bookmarkEnd w:id="0"/>
          <w:bookmarkEnd w:id="1"/>
          <w:p w:rsidR="00F866DD" w:rsidRPr="006C29E0" w:rsidRDefault="00F866DD" w:rsidP="006C29E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 xml:space="preserve">Internal thermometer, </w:t>
            </w:r>
            <w:r>
              <w:rPr>
                <w:sz w:val="20"/>
                <w:szCs w:val="20"/>
              </w:rPr>
              <w:t>non-</w:t>
            </w:r>
            <w:r w:rsidR="0001563C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ercury, range </w:t>
            </w:r>
            <w:r w:rsidR="00801131">
              <w:rPr>
                <w:sz w:val="20"/>
                <w:szCs w:val="20"/>
              </w:rPr>
              <w:br/>
            </w:r>
            <w:r w:rsidRPr="006C29E0">
              <w:rPr>
                <w:sz w:val="20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10 °C"/>
              </w:smartTagPr>
              <w:r w:rsidRPr="006C29E0">
                <w:rPr>
                  <w:sz w:val="20"/>
                  <w:szCs w:val="20"/>
                </w:rPr>
                <w:t xml:space="preserve">10 </w:t>
              </w:r>
              <w:r w:rsidR="00801131" w:rsidRPr="006C29E0">
                <w:rPr>
                  <w:sz w:val="20"/>
                  <w:szCs w:val="20"/>
                </w:rPr>
                <w:t>°</w:t>
              </w:r>
              <w:r w:rsidRPr="006C29E0">
                <w:rPr>
                  <w:sz w:val="20"/>
                  <w:szCs w:val="20"/>
                </w:rPr>
                <w:t>C</w:t>
              </w:r>
            </w:smartTag>
            <w:r w:rsidRPr="006C29E0">
              <w:rPr>
                <w:sz w:val="20"/>
                <w:szCs w:val="20"/>
              </w:rPr>
              <w:t xml:space="preserve"> </w:t>
            </w:r>
            <w:r w:rsidR="0001563C">
              <w:rPr>
                <w:sz w:val="20"/>
                <w:szCs w:val="20"/>
              </w:rPr>
              <w:t xml:space="preserve">to </w:t>
            </w:r>
            <w:r w:rsidRPr="006C29E0">
              <w:rPr>
                <w:sz w:val="20"/>
                <w:szCs w:val="20"/>
              </w:rPr>
              <w:t>+</w:t>
            </w:r>
            <w:smartTag w:uri="urn:schemas-microsoft-com:office:smarttags" w:element="metricconverter">
              <w:smartTagPr>
                <w:attr w:name="ProductID" w:val="60 °C"/>
              </w:smartTagPr>
              <w:r w:rsidRPr="006C29E0">
                <w:rPr>
                  <w:sz w:val="20"/>
                  <w:szCs w:val="20"/>
                </w:rPr>
                <w:t xml:space="preserve">60 </w:t>
              </w:r>
              <w:r w:rsidR="00801131" w:rsidRPr="006C29E0">
                <w:rPr>
                  <w:sz w:val="20"/>
                  <w:szCs w:val="20"/>
                </w:rPr>
                <w:t>°</w:t>
              </w:r>
              <w:r w:rsidRPr="006C29E0">
                <w:rPr>
                  <w:sz w:val="20"/>
                  <w:szCs w:val="20"/>
                </w:rPr>
                <w:t>C</w:t>
              </w:r>
            </w:smartTag>
          </w:p>
          <w:p w:rsidR="00F866DD" w:rsidRDefault="00F866DD" w:rsidP="006C29E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Integrated direction fin for stabilization in flowing water</w:t>
            </w:r>
            <w:bookmarkEnd w:id="2"/>
          </w:p>
          <w:p w:rsidR="00F866DD" w:rsidRDefault="00F866DD" w:rsidP="00FD6959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AISI 316 stainless steel</w:t>
            </w:r>
          </w:p>
          <w:p w:rsidR="00F866DD" w:rsidRDefault="00F866DD" w:rsidP="00FD6959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6C29E0">
              <w:rPr>
                <w:sz w:val="20"/>
                <w:szCs w:val="20"/>
              </w:rPr>
              <w:t xml:space="preserve">ength </w:t>
            </w:r>
            <w:smartTag w:uri="urn:schemas-microsoft-com:office:smarttags" w:element="metricconverter">
              <w:smartTagPr>
                <w:attr w:name="ProductID" w:val="450 mm"/>
              </w:smartTagPr>
              <w:r w:rsidRPr="006C29E0">
                <w:rPr>
                  <w:sz w:val="20"/>
                  <w:szCs w:val="20"/>
                </w:rPr>
                <w:t>450 mm</w:t>
              </w:r>
            </w:smartTag>
          </w:p>
          <w:p w:rsidR="00F866DD" w:rsidRDefault="00F866DD" w:rsidP="00FD6959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Height: </w:t>
            </w:r>
            <w:smartTag w:uri="urn:schemas-microsoft-com:office:smarttags" w:element="metricconverter">
              <w:smartTagPr>
                <w:attr w:name="ProductID" w:val="265 mm"/>
              </w:smartTagPr>
              <w:r>
                <w:rPr>
                  <w:sz w:val="20"/>
                  <w:szCs w:val="20"/>
                </w:rPr>
                <w:t>265 mm</w:t>
              </w:r>
            </w:smartTag>
          </w:p>
          <w:p w:rsidR="00F866DD" w:rsidRDefault="00F866DD" w:rsidP="00FD6959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Width: </w:t>
            </w:r>
            <w:smartTag w:uri="urn:schemas-microsoft-com:office:smarttags" w:element="metricconverter">
              <w:smartTagPr>
                <w:attr w:name="ProductID" w:val="175 mm"/>
              </w:smartTagPr>
              <w:r>
                <w:rPr>
                  <w:sz w:val="20"/>
                  <w:szCs w:val="20"/>
                </w:rPr>
                <w:t>175 mm</w:t>
              </w:r>
            </w:smartTag>
          </w:p>
          <w:p w:rsidR="00F866DD" w:rsidRDefault="00F866DD" w:rsidP="006C29E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Recommended line:</w:t>
            </w:r>
            <w:r w:rsidR="00801131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Ø5 mm</w:t>
            </w:r>
            <w:r w:rsidR="00801131">
              <w:rPr>
                <w:sz w:val="20"/>
                <w:szCs w:val="20"/>
              </w:rPr>
              <w:t xml:space="preserve"> polyester</w:t>
            </w:r>
          </w:p>
          <w:p w:rsidR="00F866DD" w:rsidRPr="006C29E0" w:rsidRDefault="00F866DD" w:rsidP="006C29E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Weight: </w:t>
            </w:r>
            <w:smartTag w:uri="urn:schemas-microsoft-com:office:smarttags" w:element="metricconverter">
              <w:smartTagPr>
                <w:attr w:name="ProductID" w:val="4,8 kg"/>
              </w:smartTagPr>
              <w:r>
                <w:rPr>
                  <w:sz w:val="20"/>
                  <w:szCs w:val="20"/>
                </w:rPr>
                <w:t>4,8 kg</w:t>
              </w:r>
            </w:smartTag>
          </w:p>
        </w:tc>
        <w:tc>
          <w:tcPr>
            <w:tcW w:w="2154" w:type="dxa"/>
            <w:shd w:val="pct20" w:color="000000" w:fill="FFFFFF"/>
            <w:vAlign w:val="center"/>
          </w:tcPr>
          <w:p w:rsidR="00F866DD" w:rsidRPr="00801131" w:rsidRDefault="00F866DD" w:rsidP="00B54134">
            <w:pPr>
              <w:jc w:val="center"/>
              <w:rPr>
                <w:sz w:val="20"/>
                <w:szCs w:val="20"/>
              </w:rPr>
            </w:pPr>
            <w:r w:rsidRPr="00801131">
              <w:rPr>
                <w:sz w:val="20"/>
                <w:szCs w:val="20"/>
              </w:rPr>
              <w:t xml:space="preserve"> </w:t>
            </w:r>
            <w:r w:rsidR="00E87142">
              <w:rPr>
                <w:sz w:val="20"/>
                <w:szCs w:val="20"/>
                <w:lang w:val="da-DK"/>
              </w:rPr>
              <w:pict>
                <v:shape id="_x0000_i1041" type="#_x0000_t75" style="width:96.75pt;height:56.25pt">
                  <v:imagedata r:id="rId9" o:title="11"/>
                </v:shape>
              </w:pict>
            </w:r>
          </w:p>
        </w:tc>
        <w:tc>
          <w:tcPr>
            <w:tcW w:w="2179" w:type="dxa"/>
            <w:shd w:val="pct20" w:color="000000" w:fill="FFFFFF"/>
            <w:vAlign w:val="center"/>
          </w:tcPr>
          <w:p w:rsidR="00F866DD" w:rsidRPr="00801131" w:rsidRDefault="00765E88" w:rsidP="00D9183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941</w:t>
            </w:r>
            <w:r w:rsidR="00F866DD" w:rsidRPr="00801131">
              <w:rPr>
                <w:sz w:val="20"/>
                <w:szCs w:val="20"/>
              </w:rPr>
              <w:t>,00</w:t>
            </w:r>
          </w:p>
        </w:tc>
      </w:tr>
      <w:tr w:rsidR="00F866DD" w:rsidRPr="00801131" w:rsidTr="00F866DD">
        <w:trPr>
          <w:trHeight w:val="304"/>
        </w:trPr>
        <w:tc>
          <w:tcPr>
            <w:tcW w:w="1543" w:type="dxa"/>
            <w:gridSpan w:val="2"/>
            <w:shd w:val="pct5" w:color="000000" w:fill="FFFFFF"/>
            <w:vAlign w:val="center"/>
          </w:tcPr>
          <w:p w:rsidR="00F866DD" w:rsidRPr="006C29E0" w:rsidRDefault="00F866DD">
            <w:pPr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lastRenderedPageBreak/>
              <w:t>11.200</w:t>
            </w:r>
          </w:p>
        </w:tc>
        <w:tc>
          <w:tcPr>
            <w:tcW w:w="718" w:type="dxa"/>
            <w:shd w:val="pct5" w:color="000000" w:fill="FFFFFF"/>
            <w:vAlign w:val="center"/>
          </w:tcPr>
          <w:p w:rsidR="00F866DD" w:rsidRPr="006C29E0" w:rsidRDefault="00F866DD">
            <w:pPr>
              <w:jc w:val="center"/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gridSpan w:val="2"/>
            <w:shd w:val="pct5" w:color="000000" w:fill="FFFFFF"/>
          </w:tcPr>
          <w:p w:rsidR="00F866DD" w:rsidRPr="00843B5E" w:rsidRDefault="00F866DD">
            <w:pPr>
              <w:rPr>
                <w:b/>
                <w:sz w:val="20"/>
                <w:szCs w:val="20"/>
              </w:rPr>
            </w:pPr>
            <w:r w:rsidRPr="00843B5E">
              <w:rPr>
                <w:b/>
                <w:sz w:val="20"/>
                <w:szCs w:val="20"/>
              </w:rPr>
              <w:t>Water sampler, complete</w:t>
            </w:r>
          </w:p>
          <w:p w:rsidR="00F866DD" w:rsidRDefault="00F866DD">
            <w:pPr>
              <w:rPr>
                <w:sz w:val="20"/>
                <w:szCs w:val="20"/>
              </w:rPr>
            </w:pPr>
          </w:p>
          <w:p w:rsidR="00F866DD" w:rsidRDefault="00F866DD" w:rsidP="0084160A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6C29E0">
              <w:rPr>
                <w:b/>
                <w:sz w:val="20"/>
                <w:szCs w:val="20"/>
              </w:rPr>
              <w:t>apacity</w:t>
            </w:r>
            <w:r w:rsidRPr="006C29E0">
              <w:rPr>
                <w:sz w:val="20"/>
                <w:szCs w:val="20"/>
              </w:rPr>
              <w:t xml:space="preserve"> </w:t>
            </w:r>
            <w:r w:rsidRPr="006C29E0">
              <w:rPr>
                <w:b/>
                <w:bCs/>
                <w:sz w:val="20"/>
                <w:szCs w:val="20"/>
              </w:rPr>
              <w:t xml:space="preserve">3,0 </w:t>
            </w:r>
            <w:r w:rsidR="003A3A3B">
              <w:rPr>
                <w:b/>
                <w:bCs/>
                <w:sz w:val="20"/>
                <w:szCs w:val="20"/>
              </w:rPr>
              <w:t>L</w:t>
            </w:r>
          </w:p>
          <w:p w:rsidR="00F866DD" w:rsidRDefault="00F866DD" w:rsidP="00FD695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Transparent acrylic</w:t>
            </w:r>
          </w:p>
          <w:p w:rsidR="00F866DD" w:rsidRPr="006C29E0" w:rsidRDefault="00F866DD" w:rsidP="0019202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Drop messenger</w:t>
            </w:r>
            <w:r>
              <w:rPr>
                <w:sz w:val="20"/>
                <w:szCs w:val="20"/>
              </w:rPr>
              <w:t>, (brass), is</w:t>
            </w:r>
            <w:r w:rsidR="006E1BAB">
              <w:rPr>
                <w:sz w:val="20"/>
                <w:szCs w:val="20"/>
              </w:rPr>
              <w:t xml:space="preserve"> included</w:t>
            </w:r>
          </w:p>
          <w:p w:rsidR="00F866DD" w:rsidRPr="006C29E0" w:rsidRDefault="00F866DD" w:rsidP="0084160A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Internal thermometer,</w:t>
            </w:r>
            <w:r w:rsidR="0001563C">
              <w:rPr>
                <w:sz w:val="20"/>
                <w:szCs w:val="20"/>
              </w:rPr>
              <w:t xml:space="preserve"> non-m</w:t>
            </w:r>
            <w:r>
              <w:rPr>
                <w:sz w:val="20"/>
                <w:szCs w:val="20"/>
              </w:rPr>
              <w:t>ercury, range</w:t>
            </w:r>
            <w:r w:rsidR="00801131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-10 °C"/>
              </w:smartTagPr>
              <w:r w:rsidRPr="006C29E0">
                <w:rPr>
                  <w:sz w:val="20"/>
                  <w:szCs w:val="20"/>
                </w:rPr>
                <w:t xml:space="preserve">-10 </w:t>
              </w:r>
              <w:r w:rsidR="00801131" w:rsidRPr="006C29E0">
                <w:rPr>
                  <w:sz w:val="20"/>
                  <w:szCs w:val="20"/>
                </w:rPr>
                <w:t>°</w:t>
              </w:r>
              <w:r w:rsidRPr="006C29E0">
                <w:rPr>
                  <w:sz w:val="20"/>
                  <w:szCs w:val="20"/>
                </w:rPr>
                <w:t>C</w:t>
              </w:r>
            </w:smartTag>
            <w:r w:rsidRPr="006C29E0">
              <w:rPr>
                <w:sz w:val="20"/>
                <w:szCs w:val="20"/>
              </w:rPr>
              <w:t xml:space="preserve"> </w:t>
            </w:r>
            <w:r w:rsidR="0001563C">
              <w:rPr>
                <w:sz w:val="20"/>
                <w:szCs w:val="20"/>
              </w:rPr>
              <w:t xml:space="preserve">to </w:t>
            </w:r>
            <w:r w:rsidRPr="006C29E0">
              <w:rPr>
                <w:sz w:val="20"/>
                <w:szCs w:val="20"/>
              </w:rPr>
              <w:t>+</w:t>
            </w:r>
            <w:smartTag w:uri="urn:schemas-microsoft-com:office:smarttags" w:element="metricconverter">
              <w:smartTagPr>
                <w:attr w:name="ProductID" w:val="60 °C"/>
              </w:smartTagPr>
              <w:r w:rsidRPr="006C29E0">
                <w:rPr>
                  <w:sz w:val="20"/>
                  <w:szCs w:val="20"/>
                </w:rPr>
                <w:t xml:space="preserve">60 </w:t>
              </w:r>
              <w:r w:rsidR="00801131" w:rsidRPr="006C29E0">
                <w:rPr>
                  <w:sz w:val="20"/>
                  <w:szCs w:val="20"/>
                </w:rPr>
                <w:t>°</w:t>
              </w:r>
              <w:r w:rsidRPr="006C29E0">
                <w:rPr>
                  <w:sz w:val="20"/>
                  <w:szCs w:val="20"/>
                </w:rPr>
                <w:t>C</w:t>
              </w:r>
            </w:smartTag>
          </w:p>
          <w:p w:rsidR="00F866DD" w:rsidRDefault="00F866DD" w:rsidP="0084160A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6C29E0">
              <w:rPr>
                <w:sz w:val="20"/>
                <w:szCs w:val="20"/>
              </w:rPr>
              <w:t>Integrated direction fin for</w:t>
            </w:r>
            <w:r w:rsidR="006E1BAB">
              <w:rPr>
                <w:sz w:val="20"/>
                <w:szCs w:val="20"/>
              </w:rPr>
              <w:t xml:space="preserve"> stabilization in flowing water</w:t>
            </w:r>
          </w:p>
          <w:p w:rsidR="00F866DD" w:rsidRDefault="00F866DD" w:rsidP="00FD695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AISI 316 stainless steel</w:t>
            </w:r>
          </w:p>
          <w:p w:rsidR="00F866DD" w:rsidRDefault="00F866DD" w:rsidP="00FD695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6C29E0">
              <w:rPr>
                <w:sz w:val="20"/>
                <w:szCs w:val="20"/>
              </w:rPr>
              <w:t xml:space="preserve">ength </w:t>
            </w:r>
            <w:smartTag w:uri="urn:schemas-microsoft-com:office:smarttags" w:element="metricconverter">
              <w:smartTagPr>
                <w:attr w:name="ProductID" w:val="580 mm"/>
              </w:smartTagPr>
              <w:r>
                <w:rPr>
                  <w:sz w:val="20"/>
                  <w:szCs w:val="20"/>
                </w:rPr>
                <w:t>580</w:t>
              </w:r>
              <w:r w:rsidRPr="006C29E0">
                <w:rPr>
                  <w:sz w:val="20"/>
                  <w:szCs w:val="20"/>
                </w:rPr>
                <w:t xml:space="preserve"> mm</w:t>
              </w:r>
            </w:smartTag>
          </w:p>
          <w:p w:rsidR="00F866DD" w:rsidRDefault="00F866DD" w:rsidP="00FD695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Height: </w:t>
            </w:r>
            <w:smartTag w:uri="urn:schemas-microsoft-com:office:smarttags" w:element="metricconverter">
              <w:smartTagPr>
                <w:attr w:name="ProductID" w:val="265 mm"/>
              </w:smartTagPr>
              <w:r>
                <w:rPr>
                  <w:sz w:val="20"/>
                  <w:szCs w:val="20"/>
                </w:rPr>
                <w:t>265 mm</w:t>
              </w:r>
            </w:smartTag>
          </w:p>
          <w:p w:rsidR="00F866DD" w:rsidRDefault="00F866DD" w:rsidP="00FD695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Width: </w:t>
            </w:r>
            <w:smartTag w:uri="urn:schemas-microsoft-com:office:smarttags" w:element="metricconverter">
              <w:smartTagPr>
                <w:attr w:name="ProductID" w:val="175 mm"/>
              </w:smartTagPr>
              <w:r>
                <w:rPr>
                  <w:sz w:val="20"/>
                  <w:szCs w:val="20"/>
                </w:rPr>
                <w:t>175 mm</w:t>
              </w:r>
            </w:smartTag>
          </w:p>
          <w:p w:rsidR="00F866DD" w:rsidRDefault="00F866DD" w:rsidP="0084160A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Recommended line: </w:t>
            </w:r>
            <w:r w:rsidR="00801131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Ø5 mm</w:t>
            </w:r>
            <w:r w:rsidR="00801131">
              <w:rPr>
                <w:sz w:val="20"/>
                <w:szCs w:val="20"/>
              </w:rPr>
              <w:t xml:space="preserve"> polyester</w:t>
            </w:r>
          </w:p>
          <w:p w:rsidR="00F866DD" w:rsidRPr="006C29E0" w:rsidRDefault="00F866DD" w:rsidP="0084160A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Weight: </w:t>
            </w:r>
            <w:smartTag w:uri="urn:schemas-microsoft-com:office:smarttags" w:element="metricconverter">
              <w:smartTagPr>
                <w:attr w:name="ProductID" w:val="5,3 kg"/>
              </w:smartTagPr>
              <w:r>
                <w:rPr>
                  <w:sz w:val="20"/>
                  <w:szCs w:val="20"/>
                </w:rPr>
                <w:t>5,3 kg</w:t>
              </w:r>
            </w:smartTag>
          </w:p>
        </w:tc>
        <w:tc>
          <w:tcPr>
            <w:tcW w:w="2154" w:type="dxa"/>
            <w:shd w:val="pct5" w:color="000000" w:fill="FFFFFF"/>
            <w:vAlign w:val="center"/>
          </w:tcPr>
          <w:p w:rsidR="00F866DD" w:rsidRPr="006C29E0" w:rsidRDefault="00E87142" w:rsidP="00F866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6" type="#_x0000_t75" style="width:96.75pt;height:55.5pt">
                  <v:imagedata r:id="rId10" o:title="11"/>
                </v:shape>
              </w:pict>
            </w:r>
          </w:p>
        </w:tc>
        <w:tc>
          <w:tcPr>
            <w:tcW w:w="2179" w:type="dxa"/>
            <w:shd w:val="pct5" w:color="000000" w:fill="FFFFFF"/>
            <w:vAlign w:val="center"/>
          </w:tcPr>
          <w:p w:rsidR="00F866DD" w:rsidRPr="00801131" w:rsidRDefault="00661D4A" w:rsidP="00765E8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765E88">
              <w:rPr>
                <w:sz w:val="20"/>
                <w:szCs w:val="20"/>
              </w:rPr>
              <w:t>048</w:t>
            </w:r>
            <w:r w:rsidR="00F866DD" w:rsidRPr="00801131">
              <w:rPr>
                <w:sz w:val="20"/>
                <w:szCs w:val="20"/>
              </w:rPr>
              <w:t>,00</w:t>
            </w:r>
          </w:p>
        </w:tc>
      </w:tr>
    </w:tbl>
    <w:p w:rsidR="00D31771" w:rsidRPr="00D31771" w:rsidRDefault="00D31771" w:rsidP="00D31771">
      <w:pPr>
        <w:rPr>
          <w:vanish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718"/>
        <w:gridCol w:w="3230"/>
        <w:gridCol w:w="2154"/>
        <w:gridCol w:w="2179"/>
      </w:tblGrid>
      <w:tr w:rsidR="00F866DD" w:rsidRPr="00D31771" w:rsidTr="00D31771">
        <w:trPr>
          <w:trHeight w:val="271"/>
        </w:trPr>
        <w:tc>
          <w:tcPr>
            <w:tcW w:w="1543" w:type="dxa"/>
            <w:shd w:val="pct20" w:color="000000" w:fill="FFFFFF"/>
            <w:vAlign w:val="center"/>
          </w:tcPr>
          <w:p w:rsidR="00F866DD" w:rsidRPr="00166F7E" w:rsidRDefault="00F866DD" w:rsidP="00D05097">
            <w:p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>11.300</w:t>
            </w:r>
          </w:p>
        </w:tc>
        <w:tc>
          <w:tcPr>
            <w:tcW w:w="718" w:type="dxa"/>
            <w:shd w:val="pct20" w:color="000000" w:fill="FFFFFF"/>
            <w:vAlign w:val="center"/>
          </w:tcPr>
          <w:p w:rsidR="00F866DD" w:rsidRPr="00166F7E" w:rsidRDefault="00F866DD" w:rsidP="00D31771">
            <w:pPr>
              <w:jc w:val="center"/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</w:tcPr>
          <w:p w:rsidR="00F866DD" w:rsidRPr="00166F7E" w:rsidRDefault="006E1BAB">
            <w:pPr>
              <w:rPr>
                <w:b/>
                <w:bCs/>
                <w:sz w:val="20"/>
                <w:szCs w:val="20"/>
              </w:rPr>
            </w:pPr>
            <w:r w:rsidRPr="00166F7E">
              <w:rPr>
                <w:b/>
                <w:bCs/>
                <w:sz w:val="20"/>
                <w:szCs w:val="20"/>
              </w:rPr>
              <w:t>Water sampler, complete</w:t>
            </w:r>
          </w:p>
          <w:p w:rsidR="00F866DD" w:rsidRPr="00166F7E" w:rsidRDefault="00F866DD">
            <w:pPr>
              <w:rPr>
                <w:bCs/>
                <w:sz w:val="20"/>
                <w:szCs w:val="20"/>
              </w:rPr>
            </w:pPr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166F7E">
              <w:rPr>
                <w:b/>
                <w:bCs/>
                <w:sz w:val="20"/>
                <w:szCs w:val="20"/>
              </w:rPr>
              <w:t xml:space="preserve">Capacity 5,0 </w:t>
            </w:r>
            <w:r w:rsidR="003A3A3B">
              <w:rPr>
                <w:b/>
                <w:bCs/>
                <w:sz w:val="20"/>
                <w:szCs w:val="20"/>
              </w:rPr>
              <w:t>L</w:t>
            </w:r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>Transparent acrylic</w:t>
            </w:r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>Drop messenger, (brass), is included</w:t>
            </w:r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>Internal thermometer, non-</w:t>
            </w:r>
            <w:r w:rsidR="0001563C">
              <w:rPr>
                <w:bCs/>
                <w:sz w:val="20"/>
                <w:szCs w:val="20"/>
              </w:rPr>
              <w:t>m</w:t>
            </w:r>
            <w:r w:rsidRPr="00166F7E">
              <w:rPr>
                <w:bCs/>
                <w:sz w:val="20"/>
                <w:szCs w:val="20"/>
              </w:rPr>
              <w:t xml:space="preserve">ercury, range </w:t>
            </w:r>
            <w:r w:rsidR="00801131" w:rsidRPr="00166F7E">
              <w:rPr>
                <w:bCs/>
                <w:sz w:val="20"/>
                <w:szCs w:val="20"/>
              </w:rPr>
              <w:br/>
            </w:r>
            <w:r w:rsidRPr="00166F7E">
              <w:rPr>
                <w:bCs/>
                <w:sz w:val="20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10 °C"/>
              </w:smartTagPr>
              <w:r w:rsidRPr="00166F7E">
                <w:rPr>
                  <w:bCs/>
                  <w:sz w:val="20"/>
                  <w:szCs w:val="20"/>
                </w:rPr>
                <w:t xml:space="preserve">10 </w:t>
              </w:r>
              <w:r w:rsidR="00801131" w:rsidRPr="00166F7E">
                <w:rPr>
                  <w:bCs/>
                  <w:sz w:val="20"/>
                  <w:szCs w:val="20"/>
                </w:rPr>
                <w:t>°</w:t>
              </w:r>
              <w:r w:rsidRPr="00166F7E">
                <w:rPr>
                  <w:bCs/>
                  <w:sz w:val="20"/>
                  <w:szCs w:val="20"/>
                </w:rPr>
                <w:t>C</w:t>
              </w:r>
            </w:smartTag>
            <w:r w:rsidRPr="00166F7E">
              <w:rPr>
                <w:bCs/>
                <w:sz w:val="20"/>
                <w:szCs w:val="20"/>
              </w:rPr>
              <w:t xml:space="preserve"> </w:t>
            </w:r>
            <w:r w:rsidR="0001563C">
              <w:rPr>
                <w:bCs/>
                <w:sz w:val="20"/>
                <w:szCs w:val="20"/>
              </w:rPr>
              <w:t xml:space="preserve">to </w:t>
            </w:r>
            <w:r w:rsidRPr="00166F7E">
              <w:rPr>
                <w:bCs/>
                <w:sz w:val="20"/>
                <w:szCs w:val="20"/>
              </w:rPr>
              <w:t>+</w:t>
            </w:r>
            <w:smartTag w:uri="urn:schemas-microsoft-com:office:smarttags" w:element="metricconverter">
              <w:smartTagPr>
                <w:attr w:name="ProductID" w:val="60 °C"/>
              </w:smartTagPr>
              <w:r w:rsidRPr="00166F7E">
                <w:rPr>
                  <w:bCs/>
                  <w:sz w:val="20"/>
                  <w:szCs w:val="20"/>
                </w:rPr>
                <w:t xml:space="preserve">60 </w:t>
              </w:r>
              <w:r w:rsidR="00801131" w:rsidRPr="00166F7E">
                <w:rPr>
                  <w:bCs/>
                  <w:sz w:val="20"/>
                  <w:szCs w:val="20"/>
                </w:rPr>
                <w:t>°</w:t>
              </w:r>
              <w:r w:rsidRPr="00166F7E">
                <w:rPr>
                  <w:bCs/>
                  <w:sz w:val="20"/>
                  <w:szCs w:val="20"/>
                </w:rPr>
                <w:t>C</w:t>
              </w:r>
            </w:smartTag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>Integrated direction fin for stabilization in flowing water</w:t>
            </w:r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>AISI 316 stainless steel</w:t>
            </w:r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 xml:space="preserve">Length </w:t>
            </w:r>
            <w:smartTag w:uri="urn:schemas-microsoft-com:office:smarttags" w:element="metricconverter">
              <w:smartTagPr>
                <w:attr w:name="ProductID" w:val="830 mm"/>
              </w:smartTagPr>
              <w:r w:rsidRPr="00166F7E">
                <w:rPr>
                  <w:bCs/>
                  <w:sz w:val="20"/>
                  <w:szCs w:val="20"/>
                </w:rPr>
                <w:t>830 mm</w:t>
              </w:r>
            </w:smartTag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 xml:space="preserve">Height: </w:t>
            </w:r>
            <w:smartTag w:uri="urn:schemas-microsoft-com:office:smarttags" w:element="metricconverter">
              <w:smartTagPr>
                <w:attr w:name="ProductID" w:val="265 mm"/>
              </w:smartTagPr>
              <w:r w:rsidRPr="00166F7E">
                <w:rPr>
                  <w:bCs/>
                  <w:sz w:val="20"/>
                  <w:szCs w:val="20"/>
                </w:rPr>
                <w:t>265 mm</w:t>
              </w:r>
            </w:smartTag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 xml:space="preserve">Width: </w:t>
            </w:r>
            <w:smartTag w:uri="urn:schemas-microsoft-com:office:smarttags" w:element="metricconverter">
              <w:smartTagPr>
                <w:attr w:name="ProductID" w:val="175 mm"/>
              </w:smartTagPr>
              <w:r w:rsidRPr="00166F7E">
                <w:rPr>
                  <w:bCs/>
                  <w:sz w:val="20"/>
                  <w:szCs w:val="20"/>
                </w:rPr>
                <w:t>175 mm</w:t>
              </w:r>
            </w:smartTag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 xml:space="preserve">Recommended line: </w:t>
            </w:r>
            <w:r w:rsidR="00B54134">
              <w:rPr>
                <w:bCs/>
                <w:sz w:val="20"/>
                <w:szCs w:val="20"/>
              </w:rPr>
              <w:br/>
            </w:r>
            <w:r w:rsidRPr="00166F7E">
              <w:rPr>
                <w:bCs/>
                <w:sz w:val="20"/>
                <w:szCs w:val="20"/>
              </w:rPr>
              <w:t>Ø5 mm</w:t>
            </w:r>
          </w:p>
          <w:p w:rsidR="00F866DD" w:rsidRPr="00166F7E" w:rsidRDefault="00F866DD" w:rsidP="00D31771">
            <w:pPr>
              <w:numPr>
                <w:ilvl w:val="0"/>
                <w:numId w:val="4"/>
              </w:numPr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 xml:space="preserve">Weight: </w:t>
            </w:r>
            <w:smartTag w:uri="urn:schemas-microsoft-com:office:smarttags" w:element="metricconverter">
              <w:smartTagPr>
                <w:attr w:name="ProductID" w:val="6,1 kg"/>
              </w:smartTagPr>
              <w:r w:rsidRPr="00166F7E">
                <w:rPr>
                  <w:bCs/>
                  <w:sz w:val="20"/>
                  <w:szCs w:val="20"/>
                </w:rPr>
                <w:t>6,1 kg</w:t>
              </w:r>
            </w:smartTag>
          </w:p>
        </w:tc>
        <w:tc>
          <w:tcPr>
            <w:tcW w:w="2154" w:type="dxa"/>
            <w:shd w:val="pct20" w:color="000000" w:fill="FFFFFF"/>
            <w:vAlign w:val="center"/>
          </w:tcPr>
          <w:p w:rsidR="00F866DD" w:rsidRPr="00166F7E" w:rsidRDefault="00E87142" w:rsidP="00D3177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pict>
                <v:shape id="_x0000_i1027" type="#_x0000_t75" style="width:96.75pt;height:48.75pt">
                  <v:imagedata r:id="rId11" o:title="11"/>
                </v:shape>
              </w:pict>
            </w:r>
          </w:p>
        </w:tc>
        <w:tc>
          <w:tcPr>
            <w:tcW w:w="2179" w:type="dxa"/>
            <w:shd w:val="pct20" w:color="000000" w:fill="FFFFFF"/>
            <w:vAlign w:val="center"/>
          </w:tcPr>
          <w:p w:rsidR="00F866DD" w:rsidRPr="00166F7E" w:rsidRDefault="00F866DD" w:rsidP="00765E88">
            <w:pPr>
              <w:jc w:val="right"/>
              <w:rPr>
                <w:bCs/>
                <w:sz w:val="20"/>
                <w:szCs w:val="20"/>
              </w:rPr>
            </w:pPr>
            <w:r w:rsidRPr="00166F7E">
              <w:rPr>
                <w:bCs/>
                <w:sz w:val="20"/>
                <w:szCs w:val="20"/>
              </w:rPr>
              <w:t>1.</w:t>
            </w:r>
            <w:r w:rsidR="00765E88">
              <w:rPr>
                <w:bCs/>
                <w:sz w:val="20"/>
                <w:szCs w:val="20"/>
              </w:rPr>
              <w:t>163</w:t>
            </w:r>
            <w:r w:rsidRPr="00166F7E">
              <w:rPr>
                <w:bCs/>
                <w:sz w:val="20"/>
                <w:szCs w:val="20"/>
              </w:rPr>
              <w:t>,00</w:t>
            </w:r>
          </w:p>
        </w:tc>
      </w:tr>
      <w:tr w:rsidR="00F866DD" w:rsidRPr="00D31771" w:rsidTr="00D31771">
        <w:trPr>
          <w:trHeight w:val="271"/>
        </w:trPr>
        <w:tc>
          <w:tcPr>
            <w:tcW w:w="1543" w:type="dxa"/>
            <w:shd w:val="pct5" w:color="000000" w:fill="FFFFFF"/>
            <w:vAlign w:val="center"/>
          </w:tcPr>
          <w:p w:rsidR="00F866DD" w:rsidRPr="00D31771" w:rsidRDefault="00F866DD" w:rsidP="00D05097">
            <w:pPr>
              <w:rPr>
                <w:sz w:val="20"/>
                <w:szCs w:val="20"/>
              </w:rPr>
            </w:pPr>
            <w:r w:rsidRPr="00D31771">
              <w:rPr>
                <w:sz w:val="20"/>
                <w:szCs w:val="20"/>
              </w:rPr>
              <w:t>11.320</w:t>
            </w:r>
          </w:p>
        </w:tc>
        <w:tc>
          <w:tcPr>
            <w:tcW w:w="718" w:type="dxa"/>
            <w:shd w:val="pct5" w:color="000000" w:fill="FFFFFF"/>
            <w:vAlign w:val="center"/>
          </w:tcPr>
          <w:p w:rsidR="00F866DD" w:rsidRPr="00D31771" w:rsidRDefault="00F866DD" w:rsidP="00D31771">
            <w:pPr>
              <w:jc w:val="center"/>
              <w:rPr>
                <w:sz w:val="20"/>
                <w:szCs w:val="20"/>
              </w:rPr>
            </w:pPr>
            <w:r w:rsidRPr="00D31771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</w:tcPr>
          <w:p w:rsidR="00F866DD" w:rsidRPr="00D31771" w:rsidRDefault="00F866DD">
            <w:pPr>
              <w:rPr>
                <w:b/>
                <w:sz w:val="20"/>
                <w:szCs w:val="20"/>
              </w:rPr>
            </w:pPr>
            <w:r w:rsidRPr="00D31771">
              <w:rPr>
                <w:b/>
                <w:sz w:val="20"/>
                <w:szCs w:val="20"/>
              </w:rPr>
              <w:t>Non-metallic interior</w:t>
            </w:r>
          </w:p>
          <w:p w:rsidR="00F866DD" w:rsidRPr="00D31771" w:rsidRDefault="00F866DD">
            <w:pPr>
              <w:rPr>
                <w:b/>
                <w:sz w:val="20"/>
                <w:szCs w:val="20"/>
              </w:rPr>
            </w:pPr>
          </w:p>
          <w:p w:rsidR="00331280" w:rsidRPr="00D31771" w:rsidRDefault="00F866DD" w:rsidP="00D31771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D31771">
              <w:rPr>
                <w:sz w:val="20"/>
                <w:szCs w:val="20"/>
              </w:rPr>
              <w:t>All Van Dorn samplers can be delivered with a non-metallic interior</w:t>
            </w:r>
          </w:p>
          <w:p w:rsidR="00F866DD" w:rsidRPr="00D31771" w:rsidRDefault="00F866DD" w:rsidP="00D31771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D31771">
              <w:rPr>
                <w:sz w:val="20"/>
                <w:szCs w:val="20"/>
              </w:rPr>
              <w:t>Additional price each sampler</w:t>
            </w:r>
          </w:p>
        </w:tc>
        <w:tc>
          <w:tcPr>
            <w:tcW w:w="2154" w:type="dxa"/>
            <w:shd w:val="pct5" w:color="000000" w:fill="FFFFFF"/>
            <w:vAlign w:val="center"/>
          </w:tcPr>
          <w:p w:rsidR="00F866DD" w:rsidRPr="00D31771" w:rsidRDefault="00F866DD" w:rsidP="00D317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9" w:type="dxa"/>
            <w:shd w:val="pct5" w:color="000000" w:fill="FFFFFF"/>
            <w:vAlign w:val="center"/>
          </w:tcPr>
          <w:p w:rsidR="00F866DD" w:rsidRPr="00D31771" w:rsidRDefault="00765E88" w:rsidP="00D3177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  <w:r w:rsidR="00F866DD" w:rsidRPr="00D31771">
              <w:rPr>
                <w:sz w:val="20"/>
                <w:szCs w:val="20"/>
              </w:rPr>
              <w:t>,00</w:t>
            </w:r>
          </w:p>
        </w:tc>
      </w:tr>
    </w:tbl>
    <w:p w:rsidR="00C65B41" w:rsidRDefault="00C65B41"/>
    <w:p w:rsidR="00C65B41" w:rsidRDefault="00C65B41"/>
    <w:p w:rsidR="00C65B41" w:rsidRDefault="00C65B41"/>
    <w:p w:rsidR="0091294D" w:rsidRDefault="0091294D"/>
    <w:p w:rsidR="0091294D" w:rsidRDefault="0091294D"/>
    <w:p w:rsidR="00C65B41" w:rsidRDefault="00C65B41"/>
    <w:p w:rsidR="00C65B41" w:rsidRDefault="00C65B41"/>
    <w:p w:rsidR="00C65B41" w:rsidRDefault="00C65B41"/>
    <w:p w:rsidR="00C65B41" w:rsidRDefault="00C65B41"/>
    <w:p w:rsidR="00166F7E" w:rsidRDefault="00166F7E"/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35"/>
        <w:gridCol w:w="3230"/>
        <w:gridCol w:w="2154"/>
        <w:gridCol w:w="2179"/>
      </w:tblGrid>
      <w:tr w:rsidR="00BB56DC" w:rsidTr="007201BC">
        <w:trPr>
          <w:trHeight w:val="304"/>
        </w:trPr>
        <w:tc>
          <w:tcPr>
            <w:tcW w:w="9824" w:type="dxa"/>
            <w:gridSpan w:val="5"/>
            <w:shd w:val="pct20" w:color="000000" w:fill="FFFFFF"/>
          </w:tcPr>
          <w:p w:rsidR="00BB56DC" w:rsidRPr="00D31771" w:rsidRDefault="00C253D1" w:rsidP="007201BC">
            <w:pPr>
              <w:jc w:val="center"/>
              <w:rPr>
                <w:b/>
                <w:bCs/>
              </w:rPr>
            </w:pPr>
            <w:r w:rsidRPr="007201BC">
              <w:rPr>
                <w:b/>
                <w:bCs/>
              </w:rPr>
              <w:lastRenderedPageBreak/>
              <w:t>Spare parts/o</w:t>
            </w:r>
            <w:r w:rsidR="00BB56DC" w:rsidRPr="007201BC">
              <w:rPr>
                <w:b/>
                <w:bCs/>
              </w:rPr>
              <w:t>ther parts recommended</w:t>
            </w:r>
          </w:p>
        </w:tc>
      </w:tr>
      <w:tr w:rsidR="007201BC" w:rsidTr="005D2095">
        <w:trPr>
          <w:trHeight w:val="304"/>
        </w:trPr>
        <w:tc>
          <w:tcPr>
            <w:tcW w:w="1526" w:type="dxa"/>
            <w:shd w:val="pct5" w:color="000000" w:fill="FFFFFF"/>
          </w:tcPr>
          <w:p w:rsidR="00F866DD" w:rsidRPr="00BD716E" w:rsidRDefault="00F866DD" w:rsidP="007201BC">
            <w:pPr>
              <w:jc w:val="center"/>
              <w:rPr>
                <w:b/>
                <w:sz w:val="20"/>
                <w:szCs w:val="20"/>
              </w:rPr>
            </w:pPr>
            <w:r w:rsidRPr="00BD716E">
              <w:rPr>
                <w:b/>
                <w:sz w:val="20"/>
                <w:szCs w:val="20"/>
              </w:rPr>
              <w:t>Order no.</w:t>
            </w:r>
          </w:p>
        </w:tc>
        <w:tc>
          <w:tcPr>
            <w:tcW w:w="735" w:type="dxa"/>
            <w:shd w:val="pct5" w:color="000000" w:fill="FFFFFF"/>
          </w:tcPr>
          <w:p w:rsidR="00F866DD" w:rsidRPr="00BD716E" w:rsidRDefault="005D2095" w:rsidP="007201BC">
            <w:pPr>
              <w:jc w:val="center"/>
              <w:rPr>
                <w:b/>
                <w:sz w:val="20"/>
                <w:szCs w:val="20"/>
              </w:rPr>
            </w:pPr>
            <w:r w:rsidRPr="00BD716E">
              <w:rPr>
                <w:b/>
                <w:sz w:val="20"/>
                <w:szCs w:val="20"/>
              </w:rPr>
              <w:t>Qty</w:t>
            </w:r>
            <w:r w:rsidR="00F866DD" w:rsidRPr="00BD716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30" w:type="dxa"/>
            <w:shd w:val="pct5" w:color="000000" w:fill="FFFFFF"/>
          </w:tcPr>
          <w:p w:rsidR="00F866DD" w:rsidRPr="00BD716E" w:rsidRDefault="00F866DD" w:rsidP="007201BC">
            <w:pPr>
              <w:jc w:val="center"/>
              <w:rPr>
                <w:b/>
                <w:sz w:val="20"/>
                <w:szCs w:val="20"/>
              </w:rPr>
            </w:pPr>
            <w:r w:rsidRPr="00BD716E">
              <w:rPr>
                <w:b/>
                <w:sz w:val="20"/>
                <w:szCs w:val="20"/>
              </w:rPr>
              <w:t>Product</w:t>
            </w:r>
          </w:p>
        </w:tc>
        <w:tc>
          <w:tcPr>
            <w:tcW w:w="2154" w:type="dxa"/>
            <w:shd w:val="pct5" w:color="000000" w:fill="FFFFFF"/>
            <w:vAlign w:val="center"/>
          </w:tcPr>
          <w:p w:rsidR="00F866DD" w:rsidRPr="00BD716E" w:rsidRDefault="00F866DD" w:rsidP="007201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79" w:type="dxa"/>
            <w:shd w:val="pct5" w:color="000000" w:fill="FFFFFF"/>
          </w:tcPr>
          <w:p w:rsidR="00F866DD" w:rsidRPr="00BD716E" w:rsidRDefault="00F866DD" w:rsidP="007201BC">
            <w:pPr>
              <w:jc w:val="right"/>
              <w:rPr>
                <w:b/>
                <w:sz w:val="20"/>
                <w:szCs w:val="20"/>
              </w:rPr>
            </w:pPr>
            <w:r w:rsidRPr="00BD716E">
              <w:rPr>
                <w:b/>
                <w:sz w:val="20"/>
                <w:szCs w:val="20"/>
              </w:rPr>
              <w:t>Prices – Euro</w:t>
            </w:r>
          </w:p>
        </w:tc>
      </w:tr>
      <w:tr w:rsidR="007201BC" w:rsidRPr="00D31771" w:rsidTr="005D2095">
        <w:trPr>
          <w:trHeight w:val="304"/>
        </w:trPr>
        <w:tc>
          <w:tcPr>
            <w:tcW w:w="1526" w:type="dxa"/>
            <w:shd w:val="pct20" w:color="000000" w:fill="FFFFFF"/>
            <w:vAlign w:val="center"/>
          </w:tcPr>
          <w:p w:rsidR="00F866DD" w:rsidRPr="007201BC" w:rsidRDefault="00F866DD" w:rsidP="00FE0AB0">
            <w:p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10.001</w:t>
            </w:r>
          </w:p>
        </w:tc>
        <w:tc>
          <w:tcPr>
            <w:tcW w:w="735" w:type="dxa"/>
            <w:shd w:val="pct20" w:color="000000" w:fill="FFFFFF"/>
            <w:vAlign w:val="center"/>
          </w:tcPr>
          <w:p w:rsidR="00F866DD" w:rsidRPr="007201BC" w:rsidRDefault="00F866DD" w:rsidP="007201BC">
            <w:pPr>
              <w:jc w:val="center"/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  <w:vAlign w:val="center"/>
          </w:tcPr>
          <w:p w:rsidR="00F866DD" w:rsidRPr="007201BC" w:rsidRDefault="00F866DD" w:rsidP="00703541">
            <w:pPr>
              <w:rPr>
                <w:b/>
                <w:sz w:val="20"/>
                <w:szCs w:val="20"/>
              </w:rPr>
            </w:pPr>
            <w:r w:rsidRPr="007201BC">
              <w:rPr>
                <w:b/>
                <w:sz w:val="20"/>
                <w:szCs w:val="20"/>
              </w:rPr>
              <w:t>Drop messenger</w:t>
            </w:r>
          </w:p>
          <w:p w:rsidR="00F866DD" w:rsidRPr="007201BC" w:rsidRDefault="00DD02EF" w:rsidP="007201B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Brass</w:t>
            </w:r>
            <w:r w:rsidR="00C253D1" w:rsidRPr="007201BC">
              <w:rPr>
                <w:sz w:val="20"/>
                <w:szCs w:val="20"/>
              </w:rPr>
              <w:t xml:space="preserve"> (standard delivery)</w:t>
            </w:r>
          </w:p>
          <w:p w:rsidR="00F866DD" w:rsidRPr="007201BC" w:rsidRDefault="00F866DD" w:rsidP="007201B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 xml:space="preserve">Weight </w:t>
            </w:r>
            <w:smartTag w:uri="urn:schemas-microsoft-com:office:smarttags" w:element="metricconverter">
              <w:smartTagPr>
                <w:attr w:name="ProductID" w:val="500 g"/>
              </w:smartTagPr>
              <w:r w:rsidRPr="007201BC">
                <w:rPr>
                  <w:sz w:val="20"/>
                  <w:szCs w:val="20"/>
                </w:rPr>
                <w:t>500 g</w:t>
              </w:r>
            </w:smartTag>
          </w:p>
        </w:tc>
        <w:tc>
          <w:tcPr>
            <w:tcW w:w="2154" w:type="dxa"/>
            <w:shd w:val="pct20" w:color="000000" w:fill="FFFFFF"/>
            <w:vAlign w:val="center"/>
          </w:tcPr>
          <w:p w:rsidR="00F866DD" w:rsidRPr="007201BC" w:rsidRDefault="00E87142" w:rsidP="00720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a-DK"/>
              </w:rPr>
              <w:pict>
                <v:shape id="_x0000_i1028" type="#_x0000_t75" style="width:96.75pt;height:52.5pt">
                  <v:imagedata r:id="rId12" o:title="10"/>
                </v:shape>
              </w:pict>
            </w:r>
          </w:p>
        </w:tc>
        <w:tc>
          <w:tcPr>
            <w:tcW w:w="2179" w:type="dxa"/>
            <w:shd w:val="pct20" w:color="000000" w:fill="FFFFFF"/>
            <w:vAlign w:val="center"/>
          </w:tcPr>
          <w:p w:rsidR="00F866DD" w:rsidRPr="007201BC" w:rsidRDefault="00765E88" w:rsidP="007201BC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</w:t>
            </w:r>
            <w:r w:rsidR="00F866DD" w:rsidRPr="007201BC">
              <w:rPr>
                <w:sz w:val="20"/>
                <w:szCs w:val="20"/>
                <w:lang w:val="en-US"/>
              </w:rPr>
              <w:t>,00</w:t>
            </w:r>
          </w:p>
        </w:tc>
      </w:tr>
      <w:tr w:rsidR="007201BC" w:rsidRPr="00D31771" w:rsidTr="005D2095">
        <w:trPr>
          <w:trHeight w:val="304"/>
        </w:trPr>
        <w:tc>
          <w:tcPr>
            <w:tcW w:w="1526" w:type="dxa"/>
            <w:shd w:val="pct5" w:color="000000" w:fill="FFFFFF"/>
            <w:vAlign w:val="center"/>
          </w:tcPr>
          <w:p w:rsidR="00F866DD" w:rsidRPr="007201BC" w:rsidRDefault="00F866DD" w:rsidP="00FE0AB0">
            <w:p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10.002</w:t>
            </w:r>
          </w:p>
        </w:tc>
        <w:tc>
          <w:tcPr>
            <w:tcW w:w="735" w:type="dxa"/>
            <w:shd w:val="pct5" w:color="000000" w:fill="FFFFFF"/>
            <w:vAlign w:val="center"/>
          </w:tcPr>
          <w:p w:rsidR="00F866DD" w:rsidRPr="007201BC" w:rsidRDefault="00F866DD" w:rsidP="007201BC">
            <w:pPr>
              <w:jc w:val="center"/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F866DD" w:rsidRPr="007201BC" w:rsidRDefault="00F866DD" w:rsidP="00FE0AB0">
            <w:pPr>
              <w:rPr>
                <w:b/>
                <w:sz w:val="20"/>
                <w:szCs w:val="20"/>
              </w:rPr>
            </w:pPr>
            <w:r w:rsidRPr="007201BC">
              <w:rPr>
                <w:b/>
                <w:sz w:val="20"/>
                <w:szCs w:val="20"/>
              </w:rPr>
              <w:t>Drop messenger</w:t>
            </w:r>
          </w:p>
          <w:p w:rsidR="00F866DD" w:rsidRPr="007201BC" w:rsidRDefault="00F866DD" w:rsidP="007201BC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 xml:space="preserve">AISI 316 stainless steel </w:t>
            </w:r>
          </w:p>
          <w:p w:rsidR="00F866DD" w:rsidRPr="007201BC" w:rsidRDefault="00F866DD" w:rsidP="007201BC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 xml:space="preserve">Weight </w:t>
            </w:r>
            <w:smartTag w:uri="urn:schemas-microsoft-com:office:smarttags" w:element="metricconverter">
              <w:smartTagPr>
                <w:attr w:name="ProductID" w:val="500 g"/>
              </w:smartTagPr>
              <w:r w:rsidRPr="007201BC">
                <w:rPr>
                  <w:sz w:val="20"/>
                  <w:szCs w:val="20"/>
                </w:rPr>
                <w:t>500 g</w:t>
              </w:r>
            </w:smartTag>
          </w:p>
        </w:tc>
        <w:tc>
          <w:tcPr>
            <w:tcW w:w="2154" w:type="dxa"/>
            <w:shd w:val="pct5" w:color="000000" w:fill="FFFFFF"/>
            <w:vAlign w:val="center"/>
          </w:tcPr>
          <w:p w:rsidR="00F866DD" w:rsidRPr="007201BC" w:rsidRDefault="00E87142" w:rsidP="00720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a-DK"/>
              </w:rPr>
              <w:pict>
                <v:shape id="_x0000_i1029" type="#_x0000_t75" style="width:96.75pt;height:52.5pt">
                  <v:imagedata r:id="rId12" o:title="10"/>
                </v:shape>
              </w:pict>
            </w:r>
          </w:p>
        </w:tc>
        <w:tc>
          <w:tcPr>
            <w:tcW w:w="2179" w:type="dxa"/>
            <w:shd w:val="pct5" w:color="000000" w:fill="FFFFFF"/>
            <w:vAlign w:val="center"/>
          </w:tcPr>
          <w:p w:rsidR="00F866DD" w:rsidRPr="007201BC" w:rsidRDefault="00661D4A" w:rsidP="00765E88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  <w:r w:rsidR="00765E88">
              <w:rPr>
                <w:sz w:val="20"/>
                <w:szCs w:val="20"/>
                <w:lang w:val="en-US"/>
              </w:rPr>
              <w:t>7</w:t>
            </w:r>
            <w:r w:rsidR="00F866DD" w:rsidRPr="007201BC">
              <w:rPr>
                <w:sz w:val="20"/>
                <w:szCs w:val="20"/>
                <w:lang w:val="en-US"/>
              </w:rPr>
              <w:t>,00</w:t>
            </w:r>
          </w:p>
        </w:tc>
      </w:tr>
      <w:tr w:rsidR="007201BC" w:rsidRPr="00D31771" w:rsidTr="005D2095">
        <w:trPr>
          <w:trHeight w:val="304"/>
        </w:trPr>
        <w:tc>
          <w:tcPr>
            <w:tcW w:w="1526" w:type="dxa"/>
            <w:shd w:val="pct20" w:color="000000" w:fill="FFFFFF"/>
            <w:vAlign w:val="center"/>
          </w:tcPr>
          <w:p w:rsidR="00FE0AB0" w:rsidRPr="007201BC" w:rsidRDefault="00FE0AB0" w:rsidP="00FE0AB0">
            <w:p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60.001</w:t>
            </w:r>
          </w:p>
        </w:tc>
        <w:tc>
          <w:tcPr>
            <w:tcW w:w="735" w:type="dxa"/>
            <w:shd w:val="pct20" w:color="000000" w:fill="FFFFFF"/>
            <w:vAlign w:val="center"/>
          </w:tcPr>
          <w:p w:rsidR="00FE0AB0" w:rsidRPr="007201BC" w:rsidRDefault="00FE0AB0" w:rsidP="007201BC">
            <w:pPr>
              <w:jc w:val="center"/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  <w:vAlign w:val="center"/>
          </w:tcPr>
          <w:p w:rsidR="00FE0AB0" w:rsidRPr="007201BC" w:rsidRDefault="00FE0AB0" w:rsidP="00FE0AB0">
            <w:pPr>
              <w:rPr>
                <w:sz w:val="20"/>
                <w:szCs w:val="20"/>
              </w:rPr>
            </w:pPr>
            <w:r w:rsidRPr="007201BC">
              <w:rPr>
                <w:b/>
                <w:sz w:val="20"/>
                <w:szCs w:val="20"/>
                <w:lang w:val="en-US"/>
              </w:rPr>
              <w:t>Drop messe</w:t>
            </w:r>
            <w:r w:rsidRPr="007201BC">
              <w:rPr>
                <w:b/>
                <w:sz w:val="20"/>
                <w:szCs w:val="20"/>
              </w:rPr>
              <w:t>nger, 400 gr.</w:t>
            </w:r>
            <w:r w:rsidRPr="007201BC">
              <w:rPr>
                <w:sz w:val="20"/>
                <w:szCs w:val="20"/>
              </w:rPr>
              <w:t xml:space="preserve"> </w:t>
            </w:r>
          </w:p>
          <w:p w:rsidR="00FE0AB0" w:rsidRPr="007201BC" w:rsidRDefault="00FE0AB0" w:rsidP="00FE0AB0">
            <w:pPr>
              <w:rPr>
                <w:sz w:val="20"/>
                <w:szCs w:val="20"/>
              </w:rPr>
            </w:pPr>
          </w:p>
          <w:p w:rsidR="00FE0AB0" w:rsidRPr="007201BC" w:rsidRDefault="00FE0AB0" w:rsidP="007201BC">
            <w:pPr>
              <w:numPr>
                <w:ilvl w:val="0"/>
                <w:numId w:val="17"/>
              </w:numPr>
              <w:rPr>
                <w:sz w:val="20"/>
                <w:szCs w:val="20"/>
                <w:lang w:val="en-US"/>
              </w:rPr>
            </w:pPr>
            <w:r w:rsidRPr="007201BC">
              <w:rPr>
                <w:sz w:val="20"/>
                <w:szCs w:val="20"/>
              </w:rPr>
              <w:t>Construction: Open/close</w:t>
            </w:r>
          </w:p>
          <w:p w:rsidR="00FE0AB0" w:rsidRPr="007201BC" w:rsidRDefault="00FE0AB0" w:rsidP="007201BC">
            <w:pPr>
              <w:numPr>
                <w:ilvl w:val="0"/>
                <w:numId w:val="17"/>
              </w:numPr>
              <w:rPr>
                <w:sz w:val="20"/>
                <w:szCs w:val="20"/>
                <w:lang w:val="en-US"/>
              </w:rPr>
            </w:pPr>
            <w:r w:rsidRPr="007201BC">
              <w:rPr>
                <w:sz w:val="20"/>
                <w:szCs w:val="20"/>
              </w:rPr>
              <w:t>Stainless steel</w:t>
            </w:r>
          </w:p>
          <w:p w:rsidR="00FE0AB0" w:rsidRPr="007201BC" w:rsidRDefault="00FE0AB0" w:rsidP="007201BC">
            <w:pPr>
              <w:numPr>
                <w:ilvl w:val="0"/>
                <w:numId w:val="17"/>
              </w:numPr>
              <w:rPr>
                <w:sz w:val="20"/>
                <w:szCs w:val="20"/>
                <w:lang w:val="en-US"/>
              </w:rPr>
            </w:pPr>
            <w:r w:rsidRPr="007201BC">
              <w:rPr>
                <w:sz w:val="20"/>
                <w:szCs w:val="20"/>
              </w:rPr>
              <w:t>Max. Ø6 mm wire</w:t>
            </w:r>
          </w:p>
          <w:p w:rsidR="00FE0AB0" w:rsidRPr="007201BC" w:rsidRDefault="00A34447" w:rsidP="007201BC">
            <w:pPr>
              <w:numPr>
                <w:ilvl w:val="0"/>
                <w:numId w:val="17"/>
              </w:numPr>
              <w:rPr>
                <w:sz w:val="20"/>
                <w:szCs w:val="20"/>
                <w:lang w:val="en-US"/>
              </w:rPr>
            </w:pPr>
            <w:r w:rsidRPr="007201BC">
              <w:rPr>
                <w:sz w:val="20"/>
                <w:szCs w:val="20"/>
                <w:lang w:val="en-US"/>
              </w:rPr>
              <w:t>To</w:t>
            </w:r>
            <w:r w:rsidR="00FE0AB0" w:rsidRPr="007201BC">
              <w:rPr>
                <w:sz w:val="20"/>
                <w:szCs w:val="20"/>
                <w:lang w:val="en-US"/>
              </w:rPr>
              <w:t xml:space="preserve"> be attached to the line at any point. Turn one part of the messenger, insert the line and close the messenger</w:t>
            </w:r>
          </w:p>
          <w:p w:rsidR="00FE0AB0" w:rsidRPr="007201BC" w:rsidRDefault="00FE0AB0" w:rsidP="007201BC">
            <w:pPr>
              <w:numPr>
                <w:ilvl w:val="0"/>
                <w:numId w:val="17"/>
              </w:numPr>
              <w:rPr>
                <w:sz w:val="20"/>
                <w:szCs w:val="20"/>
                <w:lang w:val="en-US"/>
              </w:rPr>
            </w:pPr>
            <w:r w:rsidRPr="007201BC">
              <w:rPr>
                <w:sz w:val="20"/>
                <w:szCs w:val="20"/>
                <w:lang w:val="en-US"/>
              </w:rPr>
              <w:t xml:space="preserve">For all </w:t>
            </w:r>
            <w:r w:rsidR="00A34447" w:rsidRPr="007201BC">
              <w:rPr>
                <w:sz w:val="20"/>
                <w:szCs w:val="20"/>
                <w:lang w:val="en-US"/>
              </w:rPr>
              <w:t>Van Dorn</w:t>
            </w:r>
            <w:r w:rsidRPr="007201BC">
              <w:rPr>
                <w:sz w:val="20"/>
                <w:szCs w:val="20"/>
                <w:lang w:val="en-US"/>
              </w:rPr>
              <w:t xml:space="preserve"> water bottles</w:t>
            </w:r>
          </w:p>
          <w:p w:rsidR="00FE0AB0" w:rsidRPr="007201BC" w:rsidRDefault="00FE0AB0" w:rsidP="007201BC">
            <w:pPr>
              <w:ind w:left="360"/>
              <w:rPr>
                <w:sz w:val="20"/>
                <w:szCs w:val="20"/>
                <w:lang w:val="en-US"/>
              </w:rPr>
            </w:pPr>
          </w:p>
        </w:tc>
        <w:tc>
          <w:tcPr>
            <w:tcW w:w="2154" w:type="dxa"/>
            <w:shd w:val="pct20" w:color="000000" w:fill="FFFFFF"/>
            <w:vAlign w:val="center"/>
          </w:tcPr>
          <w:p w:rsidR="00FE0AB0" w:rsidRPr="007201BC" w:rsidRDefault="00FE0AB0" w:rsidP="007201B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E0AB0" w:rsidRPr="007201BC" w:rsidRDefault="00362710" w:rsidP="007201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="Arial"/>
                <w:noProof/>
                <w:lang w:val="da-DK" w:eastAsia="da-DK"/>
              </w:rPr>
              <w:pict w14:anchorId="0A44C776">
                <v:shape id="Billede 39" o:spid="_x0000_i1030" type="#_x0000_t75" style="width:96.75pt;height:74.25pt;visibility:visible;mso-wrap-style:square">
                  <v:imagedata r:id="rId13" o:title=""/>
                </v:shape>
              </w:pict>
            </w:r>
          </w:p>
          <w:p w:rsidR="00FE0AB0" w:rsidRPr="007201BC" w:rsidRDefault="00FE0AB0" w:rsidP="007201BC">
            <w:pPr>
              <w:jc w:val="center"/>
              <w:rPr>
                <w:sz w:val="20"/>
                <w:szCs w:val="20"/>
                <w:lang w:val="da-DK"/>
              </w:rPr>
            </w:pPr>
          </w:p>
        </w:tc>
        <w:tc>
          <w:tcPr>
            <w:tcW w:w="2179" w:type="dxa"/>
            <w:shd w:val="pct20" w:color="000000" w:fill="FFFFFF"/>
            <w:vAlign w:val="center"/>
          </w:tcPr>
          <w:p w:rsidR="00FE0AB0" w:rsidRPr="007201BC" w:rsidRDefault="00765E88" w:rsidP="007201B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a-DK"/>
              </w:rPr>
              <w:t>128</w:t>
            </w:r>
            <w:r w:rsidR="00FE0AB0" w:rsidRPr="007201BC">
              <w:rPr>
                <w:sz w:val="20"/>
                <w:szCs w:val="20"/>
                <w:lang w:val="da-DK"/>
              </w:rPr>
              <w:t>,00</w:t>
            </w:r>
          </w:p>
        </w:tc>
      </w:tr>
      <w:tr w:rsidR="007201BC" w:rsidRPr="00D31771" w:rsidTr="005D2095">
        <w:trPr>
          <w:trHeight w:val="304"/>
        </w:trPr>
        <w:tc>
          <w:tcPr>
            <w:tcW w:w="1526" w:type="dxa"/>
            <w:shd w:val="pct5" w:color="000000" w:fill="FFFFFF"/>
            <w:vAlign w:val="center"/>
          </w:tcPr>
          <w:p w:rsidR="00FE0AB0" w:rsidRPr="007201BC" w:rsidRDefault="00FE0AB0" w:rsidP="00FE0AB0">
            <w:p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11.007</w:t>
            </w:r>
          </w:p>
        </w:tc>
        <w:tc>
          <w:tcPr>
            <w:tcW w:w="735" w:type="dxa"/>
            <w:shd w:val="pct5" w:color="000000" w:fill="FFFFFF"/>
            <w:vAlign w:val="center"/>
          </w:tcPr>
          <w:p w:rsidR="00FE0AB0" w:rsidRPr="007201BC" w:rsidRDefault="00FE0AB0" w:rsidP="007201BC">
            <w:pPr>
              <w:jc w:val="center"/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FE0AB0" w:rsidRPr="007201BC" w:rsidRDefault="00FE0AB0" w:rsidP="00FE0AB0">
            <w:pPr>
              <w:rPr>
                <w:b/>
                <w:sz w:val="20"/>
                <w:szCs w:val="20"/>
              </w:rPr>
            </w:pPr>
            <w:r w:rsidRPr="007201BC">
              <w:rPr>
                <w:b/>
                <w:sz w:val="20"/>
                <w:szCs w:val="20"/>
              </w:rPr>
              <w:t>Thermometer</w:t>
            </w:r>
          </w:p>
          <w:p w:rsidR="00FE0AB0" w:rsidRPr="007201BC" w:rsidRDefault="00FE0AB0" w:rsidP="007201BC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Non-</w:t>
            </w:r>
            <w:r w:rsidR="0001563C">
              <w:rPr>
                <w:sz w:val="20"/>
                <w:szCs w:val="20"/>
              </w:rPr>
              <w:t>m</w:t>
            </w:r>
            <w:r w:rsidRPr="007201BC">
              <w:rPr>
                <w:sz w:val="20"/>
                <w:szCs w:val="20"/>
              </w:rPr>
              <w:t>ercury</w:t>
            </w:r>
          </w:p>
          <w:p w:rsidR="00FE0AB0" w:rsidRPr="00B54134" w:rsidRDefault="00FE0AB0" w:rsidP="007201BC">
            <w:pPr>
              <w:numPr>
                <w:ilvl w:val="0"/>
                <w:numId w:val="11"/>
              </w:numPr>
              <w:rPr>
                <w:b/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 xml:space="preserve">Range: </w:t>
            </w:r>
            <w:smartTag w:uri="urn:schemas-microsoft-com:office:smarttags" w:element="metricconverter">
              <w:smartTagPr>
                <w:attr w:name="ProductID" w:val="-10 °C"/>
              </w:smartTagPr>
              <w:r w:rsidRPr="007201BC">
                <w:rPr>
                  <w:sz w:val="20"/>
                  <w:szCs w:val="20"/>
                </w:rPr>
                <w:t>-10 °C</w:t>
              </w:r>
            </w:smartTag>
            <w:r w:rsidRPr="007201BC">
              <w:rPr>
                <w:sz w:val="20"/>
                <w:szCs w:val="20"/>
              </w:rPr>
              <w:t xml:space="preserve"> +</w:t>
            </w:r>
            <w:smartTag w:uri="urn:schemas-microsoft-com:office:smarttags" w:element="metricconverter">
              <w:smartTagPr>
                <w:attr w:name="ProductID" w:val="60 °C"/>
              </w:smartTagPr>
              <w:r w:rsidRPr="007201BC">
                <w:rPr>
                  <w:sz w:val="20"/>
                  <w:szCs w:val="20"/>
                </w:rPr>
                <w:t>60 °C</w:t>
              </w:r>
            </w:smartTag>
          </w:p>
          <w:p w:rsidR="00B54134" w:rsidRPr="007201BC" w:rsidRDefault="00B54134" w:rsidP="007201BC">
            <w:pPr>
              <w:numPr>
                <w:ilvl w:val="0"/>
                <w:numId w:val="11"/>
              </w:num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Length: 205 mm</w:t>
            </w:r>
          </w:p>
        </w:tc>
        <w:tc>
          <w:tcPr>
            <w:tcW w:w="2154" w:type="dxa"/>
            <w:shd w:val="pct5" w:color="000000" w:fill="FFFFFF"/>
            <w:vAlign w:val="center"/>
          </w:tcPr>
          <w:p w:rsidR="00FE0AB0" w:rsidRPr="007201BC" w:rsidRDefault="00362710" w:rsidP="00720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1" type="#_x0000_t75" style="width:96.75pt;height:22.5pt">
                  <v:imagedata r:id="rId14" o:title="11007_Thermometer"/>
                </v:shape>
              </w:pict>
            </w:r>
          </w:p>
        </w:tc>
        <w:tc>
          <w:tcPr>
            <w:tcW w:w="2179" w:type="dxa"/>
            <w:shd w:val="pct5" w:color="000000" w:fill="FFFFFF"/>
            <w:vAlign w:val="center"/>
          </w:tcPr>
          <w:p w:rsidR="00FE0AB0" w:rsidRPr="007201BC" w:rsidRDefault="00765E88" w:rsidP="007201BC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</w:t>
            </w:r>
            <w:r w:rsidR="00FE0AB0" w:rsidRPr="007201BC">
              <w:rPr>
                <w:sz w:val="20"/>
                <w:szCs w:val="20"/>
                <w:lang w:val="en-US"/>
              </w:rPr>
              <w:t>,00</w:t>
            </w:r>
          </w:p>
        </w:tc>
      </w:tr>
      <w:tr w:rsidR="007201BC" w:rsidRPr="00D31771" w:rsidTr="005D2095">
        <w:trPr>
          <w:trHeight w:val="304"/>
        </w:trPr>
        <w:tc>
          <w:tcPr>
            <w:tcW w:w="1526" w:type="dxa"/>
            <w:shd w:val="pct20" w:color="000000" w:fill="FFFFFF"/>
            <w:vAlign w:val="center"/>
          </w:tcPr>
          <w:p w:rsidR="00FE0AB0" w:rsidRPr="007201BC" w:rsidRDefault="00FE0AB0" w:rsidP="00FE0AB0">
            <w:p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11.325</w:t>
            </w:r>
          </w:p>
        </w:tc>
        <w:tc>
          <w:tcPr>
            <w:tcW w:w="735" w:type="dxa"/>
            <w:shd w:val="pct20" w:color="000000" w:fill="FFFFFF"/>
            <w:vAlign w:val="center"/>
          </w:tcPr>
          <w:p w:rsidR="00FE0AB0" w:rsidRPr="007201BC" w:rsidRDefault="00FE0AB0" w:rsidP="007201BC">
            <w:pPr>
              <w:jc w:val="center"/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  <w:vAlign w:val="center"/>
          </w:tcPr>
          <w:p w:rsidR="00FE0AB0" w:rsidRPr="007201BC" w:rsidRDefault="00FE0AB0" w:rsidP="00FE0AB0">
            <w:pPr>
              <w:rPr>
                <w:sz w:val="20"/>
                <w:szCs w:val="20"/>
              </w:rPr>
            </w:pPr>
            <w:r w:rsidRPr="007201BC">
              <w:rPr>
                <w:b/>
                <w:sz w:val="20"/>
                <w:szCs w:val="20"/>
              </w:rPr>
              <w:t>Lids for Van Dorn water sampler</w:t>
            </w:r>
          </w:p>
          <w:p w:rsidR="00FE0AB0" w:rsidRPr="007201BC" w:rsidRDefault="00FE0AB0" w:rsidP="007201BC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 xml:space="preserve">2 lids manufactured from </w:t>
            </w:r>
            <w:r w:rsidR="0091294D">
              <w:rPr>
                <w:sz w:val="20"/>
                <w:szCs w:val="20"/>
              </w:rPr>
              <w:t xml:space="preserve">EPDM </w:t>
            </w:r>
            <w:r w:rsidRPr="007201BC">
              <w:rPr>
                <w:sz w:val="20"/>
                <w:szCs w:val="20"/>
              </w:rPr>
              <w:t>rubber</w:t>
            </w:r>
          </w:p>
          <w:p w:rsidR="00FE0AB0" w:rsidRPr="007201BC" w:rsidRDefault="00FE0AB0" w:rsidP="007201BC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 xml:space="preserve">Comes with handle inclusive the hooks and the </w:t>
            </w:r>
            <w:r w:rsidR="0091294D">
              <w:rPr>
                <w:sz w:val="20"/>
                <w:szCs w:val="20"/>
              </w:rPr>
              <w:t xml:space="preserve">Para </w:t>
            </w:r>
            <w:r w:rsidRPr="007201BC">
              <w:rPr>
                <w:sz w:val="20"/>
                <w:szCs w:val="20"/>
              </w:rPr>
              <w:t>rubber band</w:t>
            </w:r>
          </w:p>
          <w:p w:rsidR="00FE0AB0" w:rsidRPr="007201BC" w:rsidRDefault="00FE0AB0" w:rsidP="007201BC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Upon ordering pls. inform for size of sampler</w:t>
            </w:r>
          </w:p>
          <w:p w:rsidR="00FE0AB0" w:rsidRPr="007201BC" w:rsidRDefault="00FE0AB0" w:rsidP="007201BC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Weight: 0,6 kg</w:t>
            </w:r>
          </w:p>
        </w:tc>
        <w:tc>
          <w:tcPr>
            <w:tcW w:w="2154" w:type="dxa"/>
            <w:shd w:val="pct20" w:color="000000" w:fill="FFFFFF"/>
            <w:vAlign w:val="center"/>
          </w:tcPr>
          <w:p w:rsidR="00FE0AB0" w:rsidRPr="007201BC" w:rsidRDefault="00362710" w:rsidP="00720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2" type="#_x0000_t75" style="width:96.75pt;height:85.5pt">
                  <v:imagedata r:id="rId15" o:title="Van_Dorn_lids"/>
                </v:shape>
              </w:pict>
            </w:r>
          </w:p>
        </w:tc>
        <w:tc>
          <w:tcPr>
            <w:tcW w:w="2179" w:type="dxa"/>
            <w:shd w:val="pct20" w:color="000000" w:fill="FFFFFF"/>
            <w:vAlign w:val="center"/>
          </w:tcPr>
          <w:p w:rsidR="00FE0AB0" w:rsidRPr="007201BC" w:rsidRDefault="00765E88" w:rsidP="007201BC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171</w:t>
            </w:r>
            <w:r w:rsidR="00FE0AB0" w:rsidRPr="007201BC">
              <w:rPr>
                <w:sz w:val="20"/>
                <w:szCs w:val="20"/>
                <w:lang w:val="en-US"/>
              </w:rPr>
              <w:t>,00</w:t>
            </w:r>
          </w:p>
        </w:tc>
      </w:tr>
      <w:tr w:rsidR="007201BC" w:rsidRPr="00D31771" w:rsidTr="005D2095">
        <w:trPr>
          <w:trHeight w:val="304"/>
        </w:trPr>
        <w:tc>
          <w:tcPr>
            <w:tcW w:w="1526" w:type="dxa"/>
            <w:shd w:val="pct5" w:color="000000" w:fill="FFFFFF"/>
            <w:vAlign w:val="center"/>
          </w:tcPr>
          <w:p w:rsidR="00703541" w:rsidRPr="007201BC" w:rsidRDefault="00703541" w:rsidP="00703541">
            <w:pPr>
              <w:rPr>
                <w:sz w:val="20"/>
                <w:szCs w:val="20"/>
              </w:rPr>
            </w:pPr>
            <w:bookmarkStart w:id="3" w:name="_Hlk382070408"/>
            <w:r w:rsidRPr="007201BC">
              <w:rPr>
                <w:sz w:val="20"/>
                <w:szCs w:val="20"/>
              </w:rPr>
              <w:t>68.002-V</w:t>
            </w:r>
          </w:p>
        </w:tc>
        <w:tc>
          <w:tcPr>
            <w:tcW w:w="735" w:type="dxa"/>
            <w:shd w:val="pct5" w:color="000000" w:fill="FFFFFF"/>
            <w:vAlign w:val="center"/>
          </w:tcPr>
          <w:p w:rsidR="00703541" w:rsidRPr="007201BC" w:rsidRDefault="00703541" w:rsidP="007201BC">
            <w:pPr>
              <w:jc w:val="center"/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703541" w:rsidRPr="007201BC" w:rsidRDefault="00703541" w:rsidP="007201BC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 xml:space="preserve">Plastic air valve </w:t>
            </w:r>
          </w:p>
          <w:p w:rsidR="00703541" w:rsidRPr="007201BC" w:rsidRDefault="00703541" w:rsidP="007201BC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With seal and O-ring</w:t>
            </w:r>
          </w:p>
        </w:tc>
        <w:tc>
          <w:tcPr>
            <w:tcW w:w="2154" w:type="dxa"/>
            <w:shd w:val="pct5" w:color="000000" w:fill="FFFFFF"/>
            <w:vAlign w:val="center"/>
          </w:tcPr>
          <w:p w:rsidR="00703541" w:rsidRPr="007201BC" w:rsidRDefault="00362710" w:rsidP="00720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3" type="#_x0000_t75" style="width:96.75pt;height:85.5pt">
                  <v:imagedata r:id="rId16" o:title="Van_Dorn_Air"/>
                </v:shape>
              </w:pict>
            </w:r>
          </w:p>
        </w:tc>
        <w:tc>
          <w:tcPr>
            <w:tcW w:w="2179" w:type="dxa"/>
            <w:shd w:val="pct5" w:color="000000" w:fill="FFFFFF"/>
            <w:vAlign w:val="center"/>
          </w:tcPr>
          <w:p w:rsidR="00703541" w:rsidRPr="007201BC" w:rsidRDefault="00765E88" w:rsidP="007201B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  <w:r w:rsidR="00703541" w:rsidRPr="007201BC">
              <w:rPr>
                <w:sz w:val="20"/>
                <w:szCs w:val="20"/>
              </w:rPr>
              <w:t>,00</w:t>
            </w:r>
          </w:p>
        </w:tc>
      </w:tr>
      <w:tr w:rsidR="007201BC" w:rsidRPr="00D31771" w:rsidTr="005D2095">
        <w:trPr>
          <w:trHeight w:val="304"/>
        </w:trPr>
        <w:tc>
          <w:tcPr>
            <w:tcW w:w="1526" w:type="dxa"/>
            <w:shd w:val="pct20" w:color="000000" w:fill="FFFFFF"/>
            <w:vAlign w:val="center"/>
          </w:tcPr>
          <w:p w:rsidR="00703541" w:rsidRPr="007201BC" w:rsidRDefault="00703541" w:rsidP="00703541">
            <w:p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68.003-V</w:t>
            </w:r>
          </w:p>
        </w:tc>
        <w:tc>
          <w:tcPr>
            <w:tcW w:w="735" w:type="dxa"/>
            <w:shd w:val="pct20" w:color="000000" w:fill="FFFFFF"/>
            <w:vAlign w:val="center"/>
          </w:tcPr>
          <w:p w:rsidR="00703541" w:rsidRPr="007201BC" w:rsidRDefault="00703541" w:rsidP="007201BC">
            <w:pPr>
              <w:jc w:val="center"/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  <w:vAlign w:val="center"/>
          </w:tcPr>
          <w:p w:rsidR="00703541" w:rsidRPr="007201BC" w:rsidRDefault="00703541" w:rsidP="007201BC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Plastic valve for water outlet</w:t>
            </w:r>
          </w:p>
          <w:p w:rsidR="00703541" w:rsidRPr="007201BC" w:rsidRDefault="00703541" w:rsidP="007201BC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7201BC">
              <w:rPr>
                <w:sz w:val="20"/>
                <w:szCs w:val="20"/>
              </w:rPr>
              <w:t>With O-rings and stop ring</w:t>
            </w:r>
          </w:p>
        </w:tc>
        <w:tc>
          <w:tcPr>
            <w:tcW w:w="2154" w:type="dxa"/>
            <w:shd w:val="pct20" w:color="000000" w:fill="FFFFFF"/>
            <w:vAlign w:val="center"/>
          </w:tcPr>
          <w:p w:rsidR="00703541" w:rsidRPr="007201BC" w:rsidRDefault="00362710" w:rsidP="00720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4" type="#_x0000_t75" style="width:96.75pt;height:69pt">
                  <v:imagedata r:id="rId17" o:title="Van_Dorn_water"/>
                </v:shape>
              </w:pict>
            </w:r>
          </w:p>
        </w:tc>
        <w:tc>
          <w:tcPr>
            <w:tcW w:w="2179" w:type="dxa"/>
            <w:shd w:val="pct20" w:color="000000" w:fill="FFFFFF"/>
            <w:vAlign w:val="center"/>
          </w:tcPr>
          <w:p w:rsidR="00703541" w:rsidRPr="007201BC" w:rsidRDefault="00765E88" w:rsidP="00E365D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  <w:r w:rsidR="00703541" w:rsidRPr="007201BC">
              <w:rPr>
                <w:sz w:val="20"/>
                <w:szCs w:val="20"/>
              </w:rPr>
              <w:t>,00</w:t>
            </w:r>
          </w:p>
        </w:tc>
      </w:tr>
    </w:tbl>
    <w:p w:rsidR="001C0D77" w:rsidRDefault="001C0D77" w:rsidP="00C253D1">
      <w:pPr>
        <w:rPr>
          <w:sz w:val="20"/>
          <w:szCs w:val="20"/>
        </w:rPr>
        <w:sectPr w:rsidR="001C0D77" w:rsidSect="00B348F7">
          <w:footerReference w:type="even" r:id="rId18"/>
          <w:footerReference w:type="default" r:id="rId19"/>
          <w:pgSz w:w="11906" w:h="16838"/>
          <w:pgMar w:top="1440" w:right="1134" w:bottom="1440" w:left="1134" w:header="709" w:footer="709" w:gutter="0"/>
          <w:cols w:space="708"/>
          <w:titlePg/>
          <w:docGrid w:linePitch="360"/>
        </w:sectPr>
      </w:pPr>
      <w:bookmarkStart w:id="4" w:name="_Hlk382078181"/>
      <w:bookmarkEnd w:id="3"/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718"/>
        <w:gridCol w:w="3230"/>
        <w:gridCol w:w="2154"/>
        <w:gridCol w:w="2179"/>
      </w:tblGrid>
      <w:tr w:rsidR="00362710" w:rsidRPr="00D31771" w:rsidTr="00362710">
        <w:trPr>
          <w:trHeight w:val="304"/>
        </w:trPr>
        <w:tc>
          <w:tcPr>
            <w:tcW w:w="1543" w:type="dxa"/>
            <w:shd w:val="pct20" w:color="000000" w:fill="FFFFFF"/>
            <w:vAlign w:val="center"/>
          </w:tcPr>
          <w:p w:rsidR="00C253D1" w:rsidRPr="00362710" w:rsidRDefault="00C253D1" w:rsidP="00E87142">
            <w:pPr>
              <w:rPr>
                <w:b/>
                <w:bCs/>
                <w:sz w:val="20"/>
                <w:szCs w:val="20"/>
              </w:rPr>
            </w:pPr>
            <w:r w:rsidRPr="00362710">
              <w:rPr>
                <w:b/>
                <w:bCs/>
                <w:sz w:val="20"/>
                <w:szCs w:val="20"/>
              </w:rPr>
              <w:lastRenderedPageBreak/>
              <w:t>68.004</w:t>
            </w:r>
            <w:r w:rsidR="00E87142" w:rsidRPr="00362710">
              <w:rPr>
                <w:b/>
                <w:bCs/>
                <w:sz w:val="20"/>
                <w:szCs w:val="20"/>
              </w:rPr>
              <w:t>-</w:t>
            </w:r>
            <w:bookmarkStart w:id="5" w:name="_GoBack"/>
            <w:bookmarkEnd w:id="5"/>
            <w:r w:rsidR="00A34447" w:rsidRPr="00362710">
              <w:rPr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718" w:type="dxa"/>
            <w:shd w:val="pct20" w:color="000000" w:fill="FFFFFF"/>
            <w:vAlign w:val="center"/>
          </w:tcPr>
          <w:p w:rsidR="00C253D1" w:rsidRPr="00362710" w:rsidRDefault="00C253D1" w:rsidP="00362710">
            <w:pPr>
              <w:jc w:val="center"/>
              <w:rPr>
                <w:b/>
                <w:bCs/>
                <w:sz w:val="20"/>
                <w:szCs w:val="20"/>
              </w:rPr>
            </w:pPr>
            <w:r w:rsidRPr="0036271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  <w:vAlign w:val="center"/>
          </w:tcPr>
          <w:p w:rsidR="00C253D1" w:rsidRPr="00362710" w:rsidRDefault="00C253D1" w:rsidP="00362710">
            <w:pPr>
              <w:numPr>
                <w:ilvl w:val="0"/>
                <w:numId w:val="19"/>
              </w:numPr>
              <w:rPr>
                <w:b/>
                <w:bCs/>
                <w:sz w:val="20"/>
                <w:szCs w:val="20"/>
              </w:rPr>
            </w:pPr>
            <w:r w:rsidRPr="00362710">
              <w:rPr>
                <w:b/>
                <w:bCs/>
                <w:sz w:val="20"/>
                <w:szCs w:val="20"/>
              </w:rPr>
              <w:t xml:space="preserve">Para/Latex rubber band (sea water resistant) and 2 strips. </w:t>
            </w:r>
          </w:p>
          <w:p w:rsidR="00C253D1" w:rsidRPr="00362710" w:rsidRDefault="00C253D1" w:rsidP="00362710">
            <w:pPr>
              <w:numPr>
                <w:ilvl w:val="0"/>
                <w:numId w:val="19"/>
              </w:numPr>
              <w:rPr>
                <w:b/>
                <w:bCs/>
                <w:sz w:val="20"/>
                <w:szCs w:val="20"/>
              </w:rPr>
            </w:pPr>
            <w:r w:rsidRPr="00362710">
              <w:rPr>
                <w:b/>
                <w:bCs/>
                <w:sz w:val="20"/>
                <w:szCs w:val="20"/>
              </w:rPr>
              <w:t>By ordering please inform for the size of water sampler.</w:t>
            </w:r>
          </w:p>
        </w:tc>
        <w:tc>
          <w:tcPr>
            <w:tcW w:w="2154" w:type="dxa"/>
            <w:shd w:val="pct20" w:color="000000" w:fill="FFFFFF"/>
            <w:vAlign w:val="center"/>
          </w:tcPr>
          <w:p w:rsidR="00C253D1" w:rsidRPr="00362710" w:rsidRDefault="00362710" w:rsidP="00362710">
            <w:pPr>
              <w:jc w:val="center"/>
              <w:rPr>
                <w:b/>
                <w:bCs/>
                <w:sz w:val="20"/>
                <w:szCs w:val="20"/>
              </w:rPr>
            </w:pPr>
            <w:r w:rsidRPr="00362710">
              <w:rPr>
                <w:b/>
                <w:bCs/>
                <w:sz w:val="20"/>
                <w:szCs w:val="20"/>
              </w:rPr>
              <w:pict w14:anchorId="6EFF34D4">
                <v:shape id="_x0000_i1035" type="#_x0000_t75" style="width:96.75pt;height:59.25pt">
                  <v:imagedata r:id="rId20" o:title="DSC_8855a"/>
                </v:shape>
              </w:pict>
            </w:r>
          </w:p>
        </w:tc>
        <w:tc>
          <w:tcPr>
            <w:tcW w:w="2179" w:type="dxa"/>
            <w:shd w:val="pct20" w:color="000000" w:fill="FFFFFF"/>
            <w:vAlign w:val="center"/>
          </w:tcPr>
          <w:p w:rsidR="00C253D1" w:rsidRPr="00362710" w:rsidRDefault="00765E88" w:rsidP="00362710">
            <w:pPr>
              <w:jc w:val="right"/>
              <w:rPr>
                <w:b/>
                <w:bCs/>
                <w:sz w:val="20"/>
                <w:szCs w:val="20"/>
              </w:rPr>
            </w:pPr>
            <w:r w:rsidRPr="00362710">
              <w:rPr>
                <w:b/>
                <w:bCs/>
                <w:sz w:val="20"/>
                <w:szCs w:val="20"/>
              </w:rPr>
              <w:t>22</w:t>
            </w:r>
            <w:r w:rsidR="00C253D1" w:rsidRPr="00362710">
              <w:rPr>
                <w:b/>
                <w:bCs/>
                <w:sz w:val="20"/>
                <w:szCs w:val="20"/>
              </w:rPr>
              <w:t>,00</w:t>
            </w:r>
          </w:p>
        </w:tc>
      </w:tr>
      <w:tr w:rsidR="00362710" w:rsidRPr="00D31771" w:rsidTr="00362710">
        <w:trPr>
          <w:trHeight w:val="304"/>
        </w:trPr>
        <w:tc>
          <w:tcPr>
            <w:tcW w:w="1543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bookmarkStart w:id="6" w:name="_Hlk382079323"/>
            <w:bookmarkEnd w:id="4"/>
            <w:r w:rsidRPr="00362710">
              <w:rPr>
                <w:sz w:val="20"/>
                <w:szCs w:val="20"/>
              </w:rPr>
              <w:t>Nefab-01</w:t>
            </w:r>
          </w:p>
        </w:tc>
        <w:tc>
          <w:tcPr>
            <w:tcW w:w="718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b/>
                <w:sz w:val="20"/>
                <w:szCs w:val="20"/>
              </w:rPr>
            </w:pPr>
            <w:r w:rsidRPr="00362710">
              <w:rPr>
                <w:b/>
                <w:sz w:val="20"/>
                <w:szCs w:val="20"/>
              </w:rPr>
              <w:t>Transport box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bookmarkStart w:id="7" w:name="OLE_LINK138"/>
            <w:bookmarkStart w:id="8" w:name="OLE_LINK139"/>
            <w:r w:rsidRPr="00362710">
              <w:rPr>
                <w:sz w:val="20"/>
                <w:szCs w:val="20"/>
              </w:rPr>
              <w:t>Only for 11.100 or 11.200 water sampler</w:t>
            </w:r>
          </w:p>
          <w:bookmarkEnd w:id="7"/>
          <w:bookmarkEnd w:id="8"/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Room for deployment line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IPPC certified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bookmarkStart w:id="9" w:name="OLE_LINK118"/>
            <w:bookmarkStart w:id="10" w:name="OLE_LINK119"/>
            <w:bookmarkStart w:id="11" w:name="OLE_LINK120"/>
            <w:r w:rsidRPr="00362710">
              <w:rPr>
                <w:sz w:val="20"/>
                <w:szCs w:val="20"/>
              </w:rPr>
              <w:t>Inner dimensions:</w:t>
            </w:r>
            <w:r w:rsidRPr="00362710">
              <w:rPr>
                <w:sz w:val="20"/>
                <w:szCs w:val="20"/>
              </w:rPr>
              <w:br/>
              <w:t xml:space="preserve">L x W x H: </w:t>
            </w:r>
            <w:r w:rsidRPr="00362710">
              <w:rPr>
                <w:sz w:val="20"/>
                <w:szCs w:val="20"/>
              </w:rPr>
              <w:br/>
              <w:t>670 x 250 x 250 mm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Outer dimensions:</w:t>
            </w:r>
            <w:r w:rsidRPr="00362710">
              <w:rPr>
                <w:sz w:val="20"/>
                <w:szCs w:val="20"/>
              </w:rPr>
              <w:br/>
              <w:t xml:space="preserve">L x W x H: </w:t>
            </w:r>
            <w:r w:rsidRPr="00362710">
              <w:rPr>
                <w:sz w:val="20"/>
                <w:szCs w:val="20"/>
              </w:rPr>
              <w:br/>
              <w:t>690 x 280 x 300 mm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Weight: 4,5 kg</w:t>
            </w:r>
            <w:bookmarkEnd w:id="9"/>
            <w:bookmarkEnd w:id="10"/>
            <w:bookmarkEnd w:id="11"/>
          </w:p>
        </w:tc>
        <w:tc>
          <w:tcPr>
            <w:tcW w:w="2154" w:type="dxa"/>
            <w:shd w:val="pct5" w:color="000000" w:fill="FFFFFF"/>
            <w:vAlign w:val="center"/>
          </w:tcPr>
          <w:p w:rsidR="00183D6F" w:rsidRPr="00362710" w:rsidRDefault="00362710" w:rsidP="00362710">
            <w:pPr>
              <w:jc w:val="center"/>
              <w:rPr>
                <w:sz w:val="20"/>
                <w:szCs w:val="20"/>
              </w:rPr>
            </w:pPr>
            <w:bookmarkStart w:id="12" w:name="OLE_LINK116"/>
            <w:bookmarkStart w:id="13" w:name="OLE_LINK117"/>
            <w:r w:rsidRPr="00362710">
              <w:rPr>
                <w:sz w:val="20"/>
                <w:szCs w:val="20"/>
              </w:rPr>
              <w:pict w14:anchorId="0E73C474">
                <v:shape id="_x0000_i1036" type="#_x0000_t75" style="width:96.75pt;height:78pt">
                  <v:imagedata r:id="rId21" o:title="Nefab_1"/>
                </v:shape>
              </w:pict>
            </w:r>
            <w:bookmarkEnd w:id="12"/>
            <w:bookmarkEnd w:id="13"/>
          </w:p>
        </w:tc>
        <w:tc>
          <w:tcPr>
            <w:tcW w:w="2179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139,00</w:t>
            </w:r>
          </w:p>
        </w:tc>
      </w:tr>
      <w:bookmarkEnd w:id="6"/>
      <w:tr w:rsidR="00362710" w:rsidTr="00362710">
        <w:trPr>
          <w:trHeight w:val="304"/>
        </w:trPr>
        <w:tc>
          <w:tcPr>
            <w:tcW w:w="1543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Nefab-02</w:t>
            </w:r>
          </w:p>
        </w:tc>
        <w:tc>
          <w:tcPr>
            <w:tcW w:w="718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b/>
                <w:sz w:val="20"/>
                <w:szCs w:val="20"/>
              </w:rPr>
            </w:pPr>
            <w:r w:rsidRPr="00362710">
              <w:rPr>
                <w:b/>
                <w:sz w:val="20"/>
                <w:szCs w:val="20"/>
              </w:rPr>
              <w:t>Transport box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Only for 11.100 or 11.200 water sampler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Room for deployment line and more accessories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IPPC certified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Inner dimensions:</w:t>
            </w:r>
            <w:r w:rsidRPr="00362710">
              <w:rPr>
                <w:sz w:val="20"/>
                <w:szCs w:val="20"/>
              </w:rPr>
              <w:br/>
              <w:t xml:space="preserve">L x W x H: </w:t>
            </w:r>
            <w:r w:rsidRPr="00362710">
              <w:rPr>
                <w:sz w:val="20"/>
                <w:szCs w:val="20"/>
              </w:rPr>
              <w:br/>
              <w:t>740 x 245 x 300 mm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b/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Outer dimensions:</w:t>
            </w:r>
            <w:r w:rsidRPr="00362710">
              <w:rPr>
                <w:sz w:val="20"/>
                <w:szCs w:val="20"/>
              </w:rPr>
              <w:br/>
              <w:t xml:space="preserve">L x W x H: </w:t>
            </w:r>
            <w:r w:rsidRPr="00362710">
              <w:rPr>
                <w:sz w:val="20"/>
                <w:szCs w:val="20"/>
              </w:rPr>
              <w:br/>
              <w:t>810 x 290 x 330 mm</w:t>
            </w:r>
          </w:p>
          <w:p w:rsidR="00183D6F" w:rsidRPr="00362710" w:rsidRDefault="00183D6F" w:rsidP="00362710">
            <w:pPr>
              <w:numPr>
                <w:ilvl w:val="0"/>
                <w:numId w:val="16"/>
              </w:numPr>
              <w:rPr>
                <w:b/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Weight: 7,6 kg</w:t>
            </w:r>
          </w:p>
        </w:tc>
        <w:tc>
          <w:tcPr>
            <w:tcW w:w="2154" w:type="dxa"/>
            <w:shd w:val="pct20" w:color="000000" w:fill="FFFFFF"/>
            <w:vAlign w:val="center"/>
          </w:tcPr>
          <w:p w:rsidR="00183D6F" w:rsidRPr="00362710" w:rsidRDefault="00362710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pict w14:anchorId="13B64130">
                <v:shape id="_x0000_i1037" type="#_x0000_t75" style="width:96.75pt;height:78pt">
                  <v:imagedata r:id="rId22" o:title="Nefab_2"/>
                </v:shape>
              </w:pict>
            </w:r>
          </w:p>
        </w:tc>
        <w:tc>
          <w:tcPr>
            <w:tcW w:w="2179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189,00</w:t>
            </w:r>
          </w:p>
        </w:tc>
      </w:tr>
      <w:tr w:rsidR="00362710" w:rsidTr="00362710">
        <w:trPr>
          <w:trHeight w:val="304"/>
        </w:trPr>
        <w:tc>
          <w:tcPr>
            <w:tcW w:w="1543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17.201</w:t>
            </w:r>
          </w:p>
        </w:tc>
        <w:tc>
          <w:tcPr>
            <w:tcW w:w="718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b/>
                <w:sz w:val="20"/>
                <w:szCs w:val="20"/>
              </w:rPr>
              <w:t>Stuff winch</w:t>
            </w:r>
            <w:r w:rsidRPr="00362710">
              <w:rPr>
                <w:sz w:val="20"/>
                <w:szCs w:val="20"/>
              </w:rPr>
              <w:t>, without line</w:t>
            </w:r>
          </w:p>
          <w:p w:rsidR="00183D6F" w:rsidRPr="00362710" w:rsidRDefault="00183D6F" w:rsidP="00362710">
            <w:pPr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r w:rsidRPr="00362710">
              <w:rPr>
                <w:b/>
                <w:bCs/>
                <w:sz w:val="20"/>
                <w:szCs w:val="20"/>
              </w:rPr>
              <w:t xml:space="preserve">Diameter: </w:t>
            </w:r>
            <w:smartTag w:uri="urn:schemas-microsoft-com:office:smarttags" w:element="metricconverter">
              <w:smartTagPr>
                <w:attr w:name="ProductID" w:val="40 cm"/>
              </w:smartTagPr>
              <w:r w:rsidRPr="00362710">
                <w:rPr>
                  <w:b/>
                  <w:bCs/>
                  <w:sz w:val="20"/>
                  <w:szCs w:val="20"/>
                </w:rPr>
                <w:t>40 cm</w:t>
              </w:r>
            </w:smartTag>
          </w:p>
          <w:p w:rsidR="00183D6F" w:rsidRPr="00362710" w:rsidRDefault="00183D6F" w:rsidP="00362710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Made of strong Beaver Nylon</w:t>
            </w:r>
          </w:p>
          <w:p w:rsidR="00183D6F" w:rsidRPr="00362710" w:rsidRDefault="00183D6F" w:rsidP="00362710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2 stainless AISI 316 rings inserted</w:t>
            </w:r>
          </w:p>
          <w:p w:rsidR="00183D6F" w:rsidRPr="00362710" w:rsidRDefault="00183D6F" w:rsidP="00362710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362710">
              <w:rPr>
                <w:b/>
                <w:sz w:val="20"/>
                <w:szCs w:val="20"/>
              </w:rPr>
              <w:t xml:space="preserve">Capacity: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362710">
                <w:rPr>
                  <w:b/>
                  <w:sz w:val="20"/>
                  <w:szCs w:val="20"/>
                </w:rPr>
                <w:t>100 m</w:t>
              </w:r>
            </w:smartTag>
            <w:r w:rsidRPr="00362710">
              <w:rPr>
                <w:sz w:val="20"/>
                <w:szCs w:val="20"/>
              </w:rPr>
              <w:t xml:space="preserve"> of Ø5 mm polyester line</w:t>
            </w:r>
          </w:p>
        </w:tc>
        <w:tc>
          <w:tcPr>
            <w:tcW w:w="2154" w:type="dxa"/>
            <w:shd w:val="pct5" w:color="000000" w:fill="FFFFFF"/>
            <w:vAlign w:val="center"/>
          </w:tcPr>
          <w:p w:rsidR="00183D6F" w:rsidRPr="00362710" w:rsidRDefault="00362710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pict>
                <v:shape id="_x0000_i1038" type="#_x0000_t75" style="width:96.75pt;height:59.25pt">
                  <v:imagedata r:id="rId23" o:title="Stuff_winch"/>
                </v:shape>
              </w:pict>
            </w:r>
          </w:p>
        </w:tc>
        <w:tc>
          <w:tcPr>
            <w:tcW w:w="2179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63,00</w:t>
            </w:r>
          </w:p>
        </w:tc>
      </w:tr>
      <w:tr w:rsidR="00183D6F" w:rsidTr="00362710">
        <w:trPr>
          <w:trHeight w:val="304"/>
        </w:trPr>
        <w:tc>
          <w:tcPr>
            <w:tcW w:w="9824" w:type="dxa"/>
            <w:gridSpan w:val="5"/>
            <w:shd w:val="pct20" w:color="000000" w:fill="FFFFFF"/>
          </w:tcPr>
          <w:p w:rsidR="00183D6F" w:rsidRPr="00362710" w:rsidRDefault="00183D6F" w:rsidP="00362710">
            <w:pPr>
              <w:jc w:val="center"/>
              <w:rPr>
                <w:b/>
                <w:bCs/>
                <w:sz w:val="20"/>
                <w:szCs w:val="20"/>
              </w:rPr>
            </w:pPr>
            <w:r w:rsidRPr="00362710">
              <w:rPr>
                <w:b/>
                <w:bCs/>
              </w:rPr>
              <w:t xml:space="preserve">Polyester lines, diameter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362710">
                <w:rPr>
                  <w:b/>
                  <w:bCs/>
                </w:rPr>
                <w:t>5 mm</w:t>
              </w:r>
            </w:smartTag>
          </w:p>
        </w:tc>
      </w:tr>
      <w:tr w:rsidR="00362710" w:rsidTr="00362710">
        <w:trPr>
          <w:trHeight w:val="304"/>
        </w:trPr>
        <w:tc>
          <w:tcPr>
            <w:tcW w:w="1543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17.300</w:t>
            </w:r>
          </w:p>
        </w:tc>
        <w:tc>
          <w:tcPr>
            <w:tcW w:w="718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b/>
                <w:sz w:val="20"/>
                <w:szCs w:val="20"/>
              </w:rPr>
            </w:pPr>
            <w:r w:rsidRPr="00362710">
              <w:rPr>
                <w:b/>
                <w:sz w:val="20"/>
                <w:szCs w:val="20"/>
              </w:rPr>
              <w:t>Polyester line</w:t>
            </w:r>
          </w:p>
          <w:p w:rsidR="00183D6F" w:rsidRPr="00362710" w:rsidRDefault="00183D6F" w:rsidP="00362710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Diameter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362710">
                <w:rPr>
                  <w:sz w:val="20"/>
                  <w:szCs w:val="20"/>
                </w:rPr>
                <w:t>5 mm</w:t>
              </w:r>
            </w:smartTag>
          </w:p>
          <w:p w:rsidR="00183D6F" w:rsidRPr="00362710" w:rsidRDefault="00183D6F" w:rsidP="00362710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Unmarked, each meter</w:t>
            </w:r>
          </w:p>
          <w:p w:rsidR="00183D6F" w:rsidRPr="00362710" w:rsidRDefault="00183D6F" w:rsidP="00362710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Tensile strength 180 kp</w:t>
            </w:r>
          </w:p>
        </w:tc>
        <w:tc>
          <w:tcPr>
            <w:tcW w:w="2154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9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2,00</w:t>
            </w:r>
          </w:p>
        </w:tc>
      </w:tr>
      <w:tr w:rsidR="00362710" w:rsidTr="00362710">
        <w:trPr>
          <w:trHeight w:val="304"/>
        </w:trPr>
        <w:tc>
          <w:tcPr>
            <w:tcW w:w="1543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</w:p>
        </w:tc>
        <w:tc>
          <w:tcPr>
            <w:tcW w:w="718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0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b/>
                <w:sz w:val="20"/>
                <w:szCs w:val="20"/>
              </w:rPr>
            </w:pPr>
            <w:r w:rsidRPr="00362710">
              <w:rPr>
                <w:b/>
                <w:sz w:val="20"/>
                <w:szCs w:val="20"/>
              </w:rPr>
              <w:t>Polyester line</w:t>
            </w:r>
          </w:p>
          <w:p w:rsidR="00183D6F" w:rsidRPr="00362710" w:rsidRDefault="00183D6F" w:rsidP="00362710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Diameter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362710">
                <w:rPr>
                  <w:sz w:val="20"/>
                  <w:szCs w:val="20"/>
                </w:rPr>
                <w:t>5 mm</w:t>
              </w:r>
            </w:smartTag>
            <w:r w:rsidRPr="00362710">
              <w:rPr>
                <w:sz w:val="20"/>
                <w:szCs w:val="20"/>
              </w:rPr>
              <w:t xml:space="preserve"> </w:t>
            </w:r>
          </w:p>
          <w:p w:rsidR="00183D6F" w:rsidRPr="00362710" w:rsidRDefault="00183D6F" w:rsidP="00362710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Marked every meter</w:t>
            </w:r>
          </w:p>
          <w:p w:rsidR="00183D6F" w:rsidRPr="00362710" w:rsidRDefault="00183D6F" w:rsidP="00362710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Strong markings, viewable from more sides</w:t>
            </w:r>
          </w:p>
          <w:p w:rsidR="00183D6F" w:rsidRPr="00362710" w:rsidRDefault="00183D6F" w:rsidP="00362710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Tensile strength 180 kp</w:t>
            </w:r>
          </w:p>
          <w:p w:rsidR="00183D6F" w:rsidRPr="00362710" w:rsidRDefault="00183D6F" w:rsidP="00362710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For available lengths, see below</w:t>
            </w:r>
          </w:p>
        </w:tc>
        <w:tc>
          <w:tcPr>
            <w:tcW w:w="2154" w:type="dxa"/>
            <w:shd w:val="pct20" w:color="000000" w:fill="FFFFFF"/>
            <w:vAlign w:val="center"/>
          </w:tcPr>
          <w:p w:rsidR="00183D6F" w:rsidRPr="00362710" w:rsidRDefault="00362710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pict>
                <v:shape id="_x0000_i1039" type="#_x0000_t75" style="width:96.75pt;height:42.75pt">
                  <v:imagedata r:id="rId24" o:title="Marked line"/>
                </v:shape>
              </w:pict>
            </w:r>
          </w:p>
        </w:tc>
        <w:tc>
          <w:tcPr>
            <w:tcW w:w="2179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</w:p>
        </w:tc>
      </w:tr>
      <w:tr w:rsidR="00362710" w:rsidTr="00362710">
        <w:trPr>
          <w:trHeight w:val="304"/>
        </w:trPr>
        <w:tc>
          <w:tcPr>
            <w:tcW w:w="1543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bCs/>
                <w:sz w:val="20"/>
                <w:szCs w:val="20"/>
              </w:rPr>
            </w:pPr>
            <w:r w:rsidRPr="00362710">
              <w:rPr>
                <w:bCs/>
                <w:sz w:val="20"/>
                <w:szCs w:val="20"/>
              </w:rPr>
              <w:t>17.399</w:t>
            </w:r>
          </w:p>
        </w:tc>
        <w:tc>
          <w:tcPr>
            <w:tcW w:w="718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bCs/>
                <w:sz w:val="20"/>
                <w:szCs w:val="20"/>
              </w:rPr>
            </w:pPr>
            <w:r w:rsidRPr="0036271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bCs/>
                <w:sz w:val="20"/>
                <w:szCs w:val="20"/>
              </w:rPr>
            </w:pPr>
            <w:r w:rsidRPr="00362710">
              <w:rPr>
                <w:bCs/>
                <w:sz w:val="20"/>
                <w:szCs w:val="20"/>
              </w:rPr>
              <w:t xml:space="preserve">Length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362710">
                <w:rPr>
                  <w:bCs/>
                  <w:sz w:val="20"/>
                  <w:szCs w:val="20"/>
                </w:rPr>
                <w:t>10 m</w:t>
              </w:r>
            </w:smartTag>
          </w:p>
        </w:tc>
        <w:tc>
          <w:tcPr>
            <w:tcW w:w="2154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9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bCs/>
                <w:sz w:val="20"/>
                <w:szCs w:val="20"/>
              </w:rPr>
            </w:pPr>
            <w:r w:rsidRPr="00362710">
              <w:rPr>
                <w:bCs/>
                <w:sz w:val="20"/>
                <w:szCs w:val="20"/>
              </w:rPr>
              <w:t>79,00</w:t>
            </w:r>
          </w:p>
        </w:tc>
      </w:tr>
      <w:tr w:rsidR="00362710" w:rsidTr="00362710">
        <w:trPr>
          <w:trHeight w:val="304"/>
        </w:trPr>
        <w:tc>
          <w:tcPr>
            <w:tcW w:w="1543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17.400</w:t>
            </w:r>
          </w:p>
        </w:tc>
        <w:tc>
          <w:tcPr>
            <w:tcW w:w="718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Length </w:t>
            </w:r>
            <w:smartTag w:uri="urn:schemas-microsoft-com:office:smarttags" w:element="metricconverter">
              <w:smartTagPr>
                <w:attr w:name="ProductID" w:val="15 m"/>
              </w:smartTagPr>
              <w:r w:rsidRPr="00362710">
                <w:rPr>
                  <w:sz w:val="20"/>
                  <w:szCs w:val="20"/>
                </w:rPr>
                <w:t>15 m</w:t>
              </w:r>
            </w:smartTag>
          </w:p>
        </w:tc>
        <w:tc>
          <w:tcPr>
            <w:tcW w:w="2154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9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91,00</w:t>
            </w:r>
          </w:p>
        </w:tc>
      </w:tr>
      <w:tr w:rsidR="00362710" w:rsidTr="00362710">
        <w:trPr>
          <w:trHeight w:val="304"/>
        </w:trPr>
        <w:tc>
          <w:tcPr>
            <w:tcW w:w="1543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17.401</w:t>
            </w:r>
          </w:p>
        </w:tc>
        <w:tc>
          <w:tcPr>
            <w:tcW w:w="718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Length </w:t>
            </w:r>
            <w:smartTag w:uri="urn:schemas-microsoft-com:office:smarttags" w:element="metricconverter">
              <w:smartTagPr>
                <w:attr w:name="ProductID" w:val="20 m"/>
              </w:smartTagPr>
              <w:r w:rsidRPr="00362710">
                <w:rPr>
                  <w:sz w:val="20"/>
                  <w:szCs w:val="20"/>
                </w:rPr>
                <w:t>20 m</w:t>
              </w:r>
            </w:smartTag>
          </w:p>
        </w:tc>
        <w:tc>
          <w:tcPr>
            <w:tcW w:w="2154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9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107,00</w:t>
            </w:r>
          </w:p>
        </w:tc>
      </w:tr>
      <w:tr w:rsidR="00362710" w:rsidTr="00362710">
        <w:trPr>
          <w:trHeight w:val="271"/>
        </w:trPr>
        <w:tc>
          <w:tcPr>
            <w:tcW w:w="1543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17.402</w:t>
            </w:r>
          </w:p>
        </w:tc>
        <w:tc>
          <w:tcPr>
            <w:tcW w:w="718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Length </w:t>
            </w:r>
            <w:smartTag w:uri="urn:schemas-microsoft-com:office:smarttags" w:element="metricconverter">
              <w:smartTagPr>
                <w:attr w:name="ProductID" w:val="25 m"/>
              </w:smartTagPr>
              <w:r w:rsidRPr="00362710">
                <w:rPr>
                  <w:sz w:val="20"/>
                  <w:szCs w:val="20"/>
                </w:rPr>
                <w:t>25 m</w:t>
              </w:r>
            </w:smartTag>
          </w:p>
        </w:tc>
        <w:tc>
          <w:tcPr>
            <w:tcW w:w="2154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9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122,00</w:t>
            </w:r>
          </w:p>
        </w:tc>
      </w:tr>
      <w:tr w:rsidR="00362710" w:rsidTr="00362710">
        <w:trPr>
          <w:trHeight w:val="271"/>
        </w:trPr>
        <w:tc>
          <w:tcPr>
            <w:tcW w:w="1543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17.403</w:t>
            </w:r>
          </w:p>
        </w:tc>
        <w:tc>
          <w:tcPr>
            <w:tcW w:w="718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Length </w:t>
            </w:r>
            <w:smartTag w:uri="urn:schemas-microsoft-com:office:smarttags" w:element="metricconverter">
              <w:smartTagPr>
                <w:attr w:name="ProductID" w:val="30 m"/>
              </w:smartTagPr>
              <w:r w:rsidRPr="00362710">
                <w:rPr>
                  <w:sz w:val="20"/>
                  <w:szCs w:val="20"/>
                </w:rPr>
                <w:t>30 m</w:t>
              </w:r>
            </w:smartTag>
          </w:p>
        </w:tc>
        <w:tc>
          <w:tcPr>
            <w:tcW w:w="2154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9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135,00</w:t>
            </w:r>
          </w:p>
        </w:tc>
      </w:tr>
      <w:tr w:rsidR="00362710" w:rsidTr="00362710">
        <w:trPr>
          <w:trHeight w:val="271"/>
        </w:trPr>
        <w:tc>
          <w:tcPr>
            <w:tcW w:w="1543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17.405</w:t>
            </w:r>
          </w:p>
        </w:tc>
        <w:tc>
          <w:tcPr>
            <w:tcW w:w="718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Length </w:t>
            </w:r>
            <w:smartTag w:uri="urn:schemas-microsoft-com:office:smarttags" w:element="metricconverter">
              <w:smartTagPr>
                <w:attr w:name="ProductID" w:val="40 m"/>
              </w:smartTagPr>
              <w:r w:rsidRPr="00362710">
                <w:rPr>
                  <w:sz w:val="20"/>
                  <w:szCs w:val="20"/>
                </w:rPr>
                <w:t>40 m</w:t>
              </w:r>
            </w:smartTag>
          </w:p>
        </w:tc>
        <w:tc>
          <w:tcPr>
            <w:tcW w:w="2154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9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215,00</w:t>
            </w:r>
          </w:p>
        </w:tc>
      </w:tr>
      <w:tr w:rsidR="00362710" w:rsidTr="00362710">
        <w:trPr>
          <w:trHeight w:val="271"/>
        </w:trPr>
        <w:tc>
          <w:tcPr>
            <w:tcW w:w="1543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17.407</w:t>
            </w:r>
          </w:p>
        </w:tc>
        <w:tc>
          <w:tcPr>
            <w:tcW w:w="718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Length </w:t>
            </w:r>
            <w:smartTag w:uri="urn:schemas-microsoft-com:office:smarttags" w:element="metricconverter">
              <w:smartTagPr>
                <w:attr w:name="ProductID" w:val="50 m"/>
              </w:smartTagPr>
              <w:r w:rsidRPr="00362710">
                <w:rPr>
                  <w:sz w:val="20"/>
                  <w:szCs w:val="20"/>
                </w:rPr>
                <w:t>50 m</w:t>
              </w:r>
            </w:smartTag>
          </w:p>
        </w:tc>
        <w:tc>
          <w:tcPr>
            <w:tcW w:w="2154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9" w:type="dxa"/>
            <w:shd w:val="pct5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245,00</w:t>
            </w:r>
          </w:p>
        </w:tc>
      </w:tr>
      <w:tr w:rsidR="00362710" w:rsidTr="00362710">
        <w:trPr>
          <w:trHeight w:val="271"/>
        </w:trPr>
        <w:tc>
          <w:tcPr>
            <w:tcW w:w="1543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17.409</w:t>
            </w:r>
          </w:p>
        </w:tc>
        <w:tc>
          <w:tcPr>
            <w:tcW w:w="718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20" w:color="000000" w:fill="FFFFFF"/>
            <w:vAlign w:val="center"/>
          </w:tcPr>
          <w:p w:rsidR="00183D6F" w:rsidRPr="00362710" w:rsidRDefault="00183D6F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Length </w:t>
            </w:r>
            <w:smartTag w:uri="urn:schemas-microsoft-com:office:smarttags" w:element="metricconverter">
              <w:smartTagPr>
                <w:attr w:name="ProductID" w:val="60 m"/>
              </w:smartTagPr>
              <w:r w:rsidRPr="00362710">
                <w:rPr>
                  <w:sz w:val="20"/>
                  <w:szCs w:val="20"/>
                </w:rPr>
                <w:t>60 m</w:t>
              </w:r>
            </w:smartTag>
          </w:p>
        </w:tc>
        <w:tc>
          <w:tcPr>
            <w:tcW w:w="2154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9" w:type="dxa"/>
            <w:shd w:val="pct20" w:color="000000" w:fill="FFFFFF"/>
            <w:vAlign w:val="center"/>
          </w:tcPr>
          <w:p w:rsidR="00183D6F" w:rsidRPr="00362710" w:rsidRDefault="00183D6F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272,00</w:t>
            </w:r>
          </w:p>
        </w:tc>
      </w:tr>
      <w:tr w:rsidR="00362710" w:rsidTr="00362710">
        <w:trPr>
          <w:trHeight w:val="271"/>
        </w:trPr>
        <w:tc>
          <w:tcPr>
            <w:tcW w:w="1543" w:type="dxa"/>
            <w:shd w:val="pct5" w:color="000000" w:fill="FFFFFF"/>
            <w:vAlign w:val="center"/>
          </w:tcPr>
          <w:p w:rsidR="00E87142" w:rsidRPr="00362710" w:rsidRDefault="00E87142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17.410</w:t>
            </w:r>
          </w:p>
        </w:tc>
        <w:tc>
          <w:tcPr>
            <w:tcW w:w="718" w:type="dxa"/>
            <w:shd w:val="pct5" w:color="000000" w:fill="FFFFFF"/>
            <w:vAlign w:val="center"/>
          </w:tcPr>
          <w:p w:rsidR="00E87142" w:rsidRPr="00362710" w:rsidRDefault="00E87142" w:rsidP="00362710">
            <w:pPr>
              <w:jc w:val="center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1</w:t>
            </w:r>
          </w:p>
        </w:tc>
        <w:tc>
          <w:tcPr>
            <w:tcW w:w="3230" w:type="dxa"/>
            <w:shd w:val="pct5" w:color="000000" w:fill="FFFFFF"/>
            <w:vAlign w:val="center"/>
          </w:tcPr>
          <w:p w:rsidR="00E87142" w:rsidRPr="00362710" w:rsidRDefault="00E87142" w:rsidP="00E87142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Length 70 m</w:t>
            </w:r>
          </w:p>
        </w:tc>
        <w:tc>
          <w:tcPr>
            <w:tcW w:w="2154" w:type="dxa"/>
            <w:shd w:val="pct5" w:color="000000" w:fill="FFFFFF"/>
            <w:vAlign w:val="center"/>
          </w:tcPr>
          <w:p w:rsidR="00E87142" w:rsidRPr="00362710" w:rsidRDefault="00E87142" w:rsidP="00362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9" w:type="dxa"/>
            <w:shd w:val="pct5" w:color="000000" w:fill="FFFFFF"/>
            <w:vAlign w:val="center"/>
          </w:tcPr>
          <w:p w:rsidR="00E87142" w:rsidRPr="00362710" w:rsidRDefault="00E87142" w:rsidP="00362710">
            <w:pPr>
              <w:jc w:val="right"/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309,00</w:t>
            </w:r>
          </w:p>
        </w:tc>
      </w:tr>
      <w:tr w:rsidR="00183D6F" w:rsidTr="00362710">
        <w:trPr>
          <w:trHeight w:val="304"/>
        </w:trPr>
        <w:tc>
          <w:tcPr>
            <w:tcW w:w="9824" w:type="dxa"/>
            <w:gridSpan w:val="5"/>
            <w:shd w:val="pct20" w:color="000000" w:fill="FFFFFF"/>
          </w:tcPr>
          <w:p w:rsidR="00183D6F" w:rsidRPr="00362710" w:rsidRDefault="00183D6F" w:rsidP="00362710">
            <w:pPr>
              <w:jc w:val="center"/>
              <w:rPr>
                <w:b/>
                <w:bCs/>
                <w:noProof/>
                <w:sz w:val="20"/>
                <w:lang w:val="en-US"/>
              </w:rPr>
            </w:pPr>
            <w:r w:rsidRPr="00362710">
              <w:rPr>
                <w:b/>
                <w:bCs/>
              </w:rPr>
              <w:t>Technical information</w:t>
            </w:r>
          </w:p>
        </w:tc>
      </w:tr>
      <w:tr w:rsidR="00183D6F" w:rsidTr="00362710">
        <w:trPr>
          <w:trHeight w:val="304"/>
        </w:trPr>
        <w:tc>
          <w:tcPr>
            <w:tcW w:w="9824" w:type="dxa"/>
            <w:gridSpan w:val="5"/>
            <w:shd w:val="pct5" w:color="000000" w:fill="FFFFFF"/>
          </w:tcPr>
          <w:p w:rsidR="00183D6F" w:rsidRPr="00362710" w:rsidRDefault="00362710" w:rsidP="00183D6F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pict>
                <v:shape id="_x0000_i1040" type="#_x0000_t75" style="width:480pt;height:336pt">
                  <v:imagedata r:id="rId25" o:title="11"/>
                </v:shape>
              </w:pict>
            </w:r>
            <w:r w:rsidR="00183D6F" w:rsidRPr="00362710">
              <w:rPr>
                <w:sz w:val="20"/>
                <w:szCs w:val="20"/>
              </w:rPr>
              <w:t>The water sampler is based on the Van Dorn design.</w:t>
            </w:r>
          </w:p>
          <w:p w:rsidR="00183D6F" w:rsidRPr="00362710" w:rsidRDefault="00183D6F" w:rsidP="00183D6F">
            <w:pPr>
              <w:rPr>
                <w:sz w:val="20"/>
                <w:szCs w:val="20"/>
              </w:rPr>
            </w:pPr>
          </w:p>
          <w:p w:rsidR="00183D6F" w:rsidRPr="00362710" w:rsidRDefault="00183D6F" w:rsidP="00183D6F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The horizontal water sampler is intended for taking water samples near the bottom in lakes, streams, or in stratified water bodies.</w:t>
            </w:r>
          </w:p>
          <w:p w:rsidR="00183D6F" w:rsidRPr="00362710" w:rsidRDefault="00183D6F" w:rsidP="00183D6F">
            <w:pPr>
              <w:rPr>
                <w:sz w:val="20"/>
                <w:szCs w:val="20"/>
              </w:rPr>
            </w:pPr>
          </w:p>
          <w:p w:rsidR="00183D6F" w:rsidRPr="00362710" w:rsidRDefault="00183D6F" w:rsidP="00183D6F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>All samplers are equipped with direction fins for stabilization in flowing water. The fins are equipped with balance weights.</w:t>
            </w:r>
          </w:p>
          <w:p w:rsidR="00183D6F" w:rsidRPr="00362710" w:rsidRDefault="00183D6F" w:rsidP="00183D6F">
            <w:pPr>
              <w:rPr>
                <w:sz w:val="20"/>
                <w:szCs w:val="20"/>
              </w:rPr>
            </w:pPr>
          </w:p>
          <w:p w:rsidR="00183D6F" w:rsidRPr="00362710" w:rsidRDefault="00183D6F" w:rsidP="00183D6F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It is manufactured of sturdy transparent acrylic and has a double releaser, activated by a drop messenger. The releaser is made of AISI 316 stainless steel. </w:t>
            </w:r>
          </w:p>
          <w:p w:rsidR="00183D6F" w:rsidRPr="00362710" w:rsidRDefault="00183D6F" w:rsidP="00183D6F">
            <w:pPr>
              <w:rPr>
                <w:sz w:val="20"/>
                <w:szCs w:val="20"/>
              </w:rPr>
            </w:pPr>
          </w:p>
          <w:p w:rsidR="00183D6F" w:rsidRPr="00362710" w:rsidRDefault="00183D6F" w:rsidP="00183D6F">
            <w:pPr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The water sampler has a standard, non-Mercury thermometer mounted. Temperature range between –10 and +60 °C scaled each degree. Space between scaling: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362710">
                <w:rPr>
                  <w:sz w:val="20"/>
                  <w:szCs w:val="20"/>
                </w:rPr>
                <w:t>2 mm</w:t>
              </w:r>
            </w:smartTag>
            <w:r w:rsidRPr="00362710">
              <w:rPr>
                <w:sz w:val="20"/>
                <w:szCs w:val="20"/>
              </w:rPr>
              <w:t>. Drop messenger is included.</w:t>
            </w:r>
          </w:p>
          <w:p w:rsidR="00183D6F" w:rsidRPr="00362710" w:rsidRDefault="00183D6F" w:rsidP="00183D6F">
            <w:pPr>
              <w:rPr>
                <w:sz w:val="20"/>
                <w:szCs w:val="20"/>
              </w:rPr>
            </w:pPr>
          </w:p>
          <w:p w:rsidR="00183D6F" w:rsidRPr="00362710" w:rsidRDefault="00183D6F" w:rsidP="00362710">
            <w:pPr>
              <w:tabs>
                <w:tab w:val="left" w:pos="1255"/>
              </w:tabs>
              <w:rPr>
                <w:sz w:val="20"/>
                <w:szCs w:val="20"/>
              </w:rPr>
            </w:pPr>
            <w:r w:rsidRPr="00362710">
              <w:rPr>
                <w:sz w:val="20"/>
                <w:szCs w:val="20"/>
              </w:rPr>
              <w:t xml:space="preserve">The water sampler comes in 3 sizes, 2,0 - 3,0 and 5,0 L. </w:t>
            </w:r>
          </w:p>
        </w:tc>
      </w:tr>
    </w:tbl>
    <w:p w:rsidR="002852A0" w:rsidRDefault="002852A0"/>
    <w:p w:rsidR="00183D6F" w:rsidRDefault="00183D6F"/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856"/>
      </w:tblGrid>
      <w:tr w:rsidR="00BB56DC" w:rsidTr="00D31771">
        <w:trPr>
          <w:trHeight w:val="304"/>
        </w:trPr>
        <w:tc>
          <w:tcPr>
            <w:tcW w:w="9824" w:type="dxa"/>
            <w:gridSpan w:val="2"/>
            <w:shd w:val="pct20" w:color="000000" w:fill="FFFFFF"/>
          </w:tcPr>
          <w:p w:rsidR="00BB56DC" w:rsidRPr="00D31771" w:rsidRDefault="00BB56DC" w:rsidP="00D31771">
            <w:pPr>
              <w:jc w:val="center"/>
              <w:rPr>
                <w:b/>
                <w:bCs/>
              </w:rPr>
            </w:pPr>
            <w:r w:rsidRPr="00D31771">
              <w:rPr>
                <w:b/>
                <w:bCs/>
              </w:rPr>
              <w:lastRenderedPageBreak/>
              <w:t>Shipment instructions</w:t>
            </w:r>
          </w:p>
        </w:tc>
      </w:tr>
      <w:tr w:rsidR="00BB56DC" w:rsidTr="00D31771">
        <w:trPr>
          <w:trHeight w:val="304"/>
        </w:trPr>
        <w:tc>
          <w:tcPr>
            <w:tcW w:w="9824" w:type="dxa"/>
            <w:gridSpan w:val="2"/>
            <w:shd w:val="pct5" w:color="000000" w:fill="FFFFFF"/>
          </w:tcPr>
          <w:p w:rsidR="00BB56DC" w:rsidRPr="00D31771" w:rsidRDefault="00BB56DC">
            <w:pPr>
              <w:rPr>
                <w:sz w:val="20"/>
                <w:szCs w:val="20"/>
              </w:rPr>
            </w:pPr>
            <w:r w:rsidRPr="00D31771">
              <w:rPr>
                <w:sz w:val="20"/>
                <w:szCs w:val="20"/>
              </w:rPr>
              <w:t xml:space="preserve">The following instructions are only intended as a quick guide for you if you wish to estimate the shipping costs. </w:t>
            </w:r>
          </w:p>
          <w:p w:rsidR="00BB56DC" w:rsidRPr="00D31771" w:rsidRDefault="00BB56DC">
            <w:pPr>
              <w:rPr>
                <w:sz w:val="20"/>
                <w:szCs w:val="20"/>
              </w:rPr>
            </w:pPr>
            <w:r w:rsidRPr="00D31771">
              <w:rPr>
                <w:sz w:val="20"/>
                <w:szCs w:val="20"/>
              </w:rPr>
              <w:t>Price does not include package, freight, insurance and delivery costs. Upon ordering, we will be pleased to quote CIP delivery to your place.</w:t>
            </w:r>
          </w:p>
        </w:tc>
      </w:tr>
      <w:tr w:rsidR="00BB56DC" w:rsidTr="00D31771">
        <w:trPr>
          <w:trHeight w:val="304"/>
        </w:trPr>
        <w:tc>
          <w:tcPr>
            <w:tcW w:w="4968" w:type="dxa"/>
            <w:shd w:val="pct20" w:color="000000" w:fill="FFFFFF"/>
          </w:tcPr>
          <w:p w:rsidR="00BB56DC" w:rsidRPr="00D31771" w:rsidRDefault="00BB56DC">
            <w:pPr>
              <w:rPr>
                <w:sz w:val="20"/>
                <w:szCs w:val="20"/>
              </w:rPr>
            </w:pPr>
          </w:p>
        </w:tc>
        <w:tc>
          <w:tcPr>
            <w:tcW w:w="4856" w:type="dxa"/>
            <w:shd w:val="pct20" w:color="000000" w:fill="FFFFFF"/>
          </w:tcPr>
          <w:p w:rsidR="00BB56DC" w:rsidRPr="00D31771" w:rsidRDefault="00BB56DC">
            <w:pPr>
              <w:rPr>
                <w:sz w:val="20"/>
                <w:szCs w:val="20"/>
              </w:rPr>
            </w:pPr>
          </w:p>
        </w:tc>
      </w:tr>
      <w:tr w:rsidR="00BB56DC" w:rsidTr="00D31771">
        <w:trPr>
          <w:trHeight w:val="304"/>
        </w:trPr>
        <w:tc>
          <w:tcPr>
            <w:tcW w:w="4968" w:type="dxa"/>
            <w:shd w:val="pct5" w:color="000000" w:fill="FFFFFF"/>
          </w:tcPr>
          <w:p w:rsidR="00BB56DC" w:rsidRPr="00D31771" w:rsidRDefault="00F26D82">
            <w:pPr>
              <w:rPr>
                <w:sz w:val="20"/>
                <w:szCs w:val="20"/>
              </w:rPr>
            </w:pPr>
            <w:r w:rsidRPr="00D31771">
              <w:rPr>
                <w:sz w:val="20"/>
                <w:szCs w:val="20"/>
              </w:rPr>
              <w:t xml:space="preserve">L x W x H: </w:t>
            </w:r>
            <w:r w:rsidR="00BB56DC" w:rsidRPr="00D31771">
              <w:rPr>
                <w:sz w:val="20"/>
                <w:szCs w:val="20"/>
              </w:rPr>
              <w:t>11.100</w:t>
            </w:r>
            <w:r w:rsidR="0080687E" w:rsidRPr="00D31771">
              <w:rPr>
                <w:sz w:val="20"/>
                <w:szCs w:val="20"/>
              </w:rPr>
              <w:t>/11.200/11.300</w:t>
            </w:r>
            <w:r w:rsidR="00BB56DC" w:rsidRPr="00D31771">
              <w:rPr>
                <w:sz w:val="20"/>
                <w:szCs w:val="20"/>
              </w:rPr>
              <w:t xml:space="preserve"> </w:t>
            </w:r>
            <w:r w:rsidR="0080687E" w:rsidRPr="00D317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56" w:type="dxa"/>
            <w:shd w:val="pct5" w:color="000000" w:fill="FFFFFF"/>
          </w:tcPr>
          <w:p w:rsidR="00BB56DC" w:rsidRPr="00D31771" w:rsidRDefault="0080687E">
            <w:pPr>
              <w:rPr>
                <w:sz w:val="20"/>
                <w:szCs w:val="20"/>
              </w:rPr>
            </w:pPr>
            <w:r w:rsidRPr="00D31771">
              <w:rPr>
                <w:sz w:val="20"/>
                <w:szCs w:val="20"/>
              </w:rPr>
              <w:t xml:space="preserve">103 x 23 x </w:t>
            </w:r>
            <w:smartTag w:uri="urn:schemas-microsoft-com:office:smarttags" w:element="metricconverter">
              <w:smartTagPr>
                <w:attr w:name="ProductID" w:val="23 cm"/>
              </w:smartTagPr>
              <w:r w:rsidRPr="00D31771">
                <w:rPr>
                  <w:sz w:val="20"/>
                  <w:szCs w:val="20"/>
                </w:rPr>
                <w:t>23 cm</w:t>
              </w:r>
            </w:smartTag>
          </w:p>
        </w:tc>
      </w:tr>
      <w:tr w:rsidR="00BB56DC" w:rsidRPr="00D31771" w:rsidTr="00D31771">
        <w:trPr>
          <w:trHeight w:val="304"/>
        </w:trPr>
        <w:tc>
          <w:tcPr>
            <w:tcW w:w="4968" w:type="dxa"/>
            <w:shd w:val="pct20" w:color="000000" w:fill="FFFFFF"/>
          </w:tcPr>
          <w:p w:rsidR="00BB56DC" w:rsidRPr="00D31771" w:rsidRDefault="00BB56DC" w:rsidP="00DC32DF">
            <w:pPr>
              <w:rPr>
                <w:b/>
                <w:bCs/>
                <w:sz w:val="20"/>
                <w:szCs w:val="20"/>
              </w:rPr>
            </w:pPr>
            <w:r w:rsidRPr="00D31771">
              <w:rPr>
                <w:b/>
                <w:bCs/>
                <w:sz w:val="20"/>
                <w:szCs w:val="20"/>
              </w:rPr>
              <w:t xml:space="preserve">All prices are ex. VAT and valid </w:t>
            </w:r>
            <w:r w:rsidR="00DC32DF">
              <w:rPr>
                <w:b/>
                <w:bCs/>
                <w:sz w:val="20"/>
                <w:szCs w:val="20"/>
              </w:rPr>
              <w:t>until</w:t>
            </w:r>
            <w:r w:rsidRPr="00D31771">
              <w:rPr>
                <w:b/>
                <w:bCs/>
                <w:sz w:val="20"/>
                <w:szCs w:val="20"/>
              </w:rPr>
              <w:t xml:space="preserve"> December 31</w:t>
            </w:r>
            <w:r w:rsidR="00F866DD" w:rsidRPr="00D31771">
              <w:rPr>
                <w:b/>
                <w:bCs/>
                <w:sz w:val="20"/>
                <w:szCs w:val="20"/>
              </w:rPr>
              <w:t>, 201</w:t>
            </w:r>
            <w:r w:rsidR="00E83DF9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856" w:type="dxa"/>
            <w:shd w:val="pct20" w:color="000000" w:fill="FFFFFF"/>
          </w:tcPr>
          <w:p w:rsidR="00BB56DC" w:rsidRPr="00D31771" w:rsidRDefault="00BB56DC" w:rsidP="00E87142">
            <w:pPr>
              <w:rPr>
                <w:sz w:val="20"/>
                <w:szCs w:val="20"/>
                <w:lang w:val="en-US"/>
              </w:rPr>
            </w:pPr>
            <w:r w:rsidRPr="00D31771">
              <w:rPr>
                <w:sz w:val="20"/>
                <w:szCs w:val="20"/>
                <w:lang w:val="en-US"/>
              </w:rPr>
              <w:t xml:space="preserve">Rev.: </w:t>
            </w:r>
            <w:r w:rsidR="00E87142">
              <w:rPr>
                <w:sz w:val="20"/>
                <w:szCs w:val="20"/>
                <w:lang w:val="en-US"/>
              </w:rPr>
              <w:t>February 14</w:t>
            </w:r>
            <w:r w:rsidR="00BD716E">
              <w:rPr>
                <w:sz w:val="20"/>
                <w:szCs w:val="20"/>
                <w:lang w:val="en-US"/>
              </w:rPr>
              <w:t>, 2017</w:t>
            </w:r>
            <w:r w:rsidRPr="00D31771">
              <w:rPr>
                <w:sz w:val="20"/>
                <w:szCs w:val="20"/>
                <w:lang w:val="en-US"/>
              </w:rPr>
              <w:t xml:space="preserve"> - lkj</w:t>
            </w:r>
          </w:p>
        </w:tc>
      </w:tr>
      <w:tr w:rsidR="00BB56DC" w:rsidRPr="00D31771" w:rsidTr="00D31771">
        <w:trPr>
          <w:trHeight w:val="304"/>
        </w:trPr>
        <w:tc>
          <w:tcPr>
            <w:tcW w:w="9824" w:type="dxa"/>
            <w:gridSpan w:val="2"/>
            <w:shd w:val="pct5" w:color="000000" w:fill="FFFFFF"/>
          </w:tcPr>
          <w:p w:rsidR="00BB56DC" w:rsidRPr="00D31771" w:rsidRDefault="00BB56DC">
            <w:pPr>
              <w:rPr>
                <w:sz w:val="20"/>
                <w:szCs w:val="20"/>
                <w:lang w:val="en-US"/>
              </w:rPr>
            </w:pPr>
          </w:p>
          <w:p w:rsidR="00BB56DC" w:rsidRPr="00D31771" w:rsidRDefault="00BB56DC">
            <w:pPr>
              <w:rPr>
                <w:sz w:val="20"/>
                <w:szCs w:val="20"/>
              </w:rPr>
            </w:pPr>
            <w:r w:rsidRPr="00D31771">
              <w:rPr>
                <w:sz w:val="20"/>
                <w:szCs w:val="20"/>
              </w:rPr>
              <w:t xml:space="preserve">Subject to change in prices, specifications, </w:t>
            </w:r>
            <w:r w:rsidR="00F866DD" w:rsidRPr="00D31771">
              <w:rPr>
                <w:sz w:val="20"/>
                <w:szCs w:val="20"/>
              </w:rPr>
              <w:t>dimensions</w:t>
            </w:r>
            <w:r w:rsidRPr="00D31771">
              <w:rPr>
                <w:sz w:val="20"/>
                <w:szCs w:val="20"/>
              </w:rPr>
              <w:t xml:space="preserve"> and weights for all products. Any change can be made without previous warning.</w:t>
            </w:r>
          </w:p>
          <w:p w:rsidR="00BB56DC" w:rsidRPr="00D31771" w:rsidRDefault="00BB56DC">
            <w:pPr>
              <w:rPr>
                <w:sz w:val="20"/>
                <w:szCs w:val="20"/>
              </w:rPr>
            </w:pPr>
            <w:r w:rsidRPr="00D31771">
              <w:rPr>
                <w:sz w:val="20"/>
                <w:szCs w:val="20"/>
              </w:rPr>
              <w:t>Subject to any mistake, mistyping, misprints or any error occurred in all written material, caused by any software/hardware, virus, transmitting files via internet/copying of files or errors on any type of media.</w:t>
            </w:r>
            <w:r w:rsidR="00DF02DD" w:rsidRPr="00D31771">
              <w:rPr>
                <w:sz w:val="20"/>
                <w:szCs w:val="20"/>
              </w:rPr>
              <w:t xml:space="preserve"> </w:t>
            </w:r>
          </w:p>
          <w:p w:rsidR="00BB56DC" w:rsidRPr="00D31771" w:rsidRDefault="00BB56DC">
            <w:pPr>
              <w:rPr>
                <w:sz w:val="20"/>
                <w:szCs w:val="20"/>
              </w:rPr>
            </w:pPr>
          </w:p>
        </w:tc>
      </w:tr>
    </w:tbl>
    <w:p w:rsidR="006F164D" w:rsidRDefault="006F164D"/>
    <w:p w:rsidR="006F164D" w:rsidRDefault="006F164D"/>
    <w:p w:rsidR="00F41BB0" w:rsidRDefault="00F41BB0"/>
    <w:p w:rsidR="00F41BB0" w:rsidRDefault="00F41BB0"/>
    <w:p w:rsidR="001C0D77" w:rsidRDefault="001C0D77"/>
    <w:p w:rsidR="001C0D77" w:rsidRDefault="001C0D77"/>
    <w:p w:rsidR="001C0D77" w:rsidRDefault="001C0D77"/>
    <w:p w:rsidR="001C0D77" w:rsidRDefault="001C0D77"/>
    <w:p w:rsidR="001C0D77" w:rsidRDefault="001C0D77"/>
    <w:p w:rsidR="001C0D77" w:rsidRDefault="001C0D77"/>
    <w:p w:rsidR="001C0D77" w:rsidRDefault="001C0D77"/>
    <w:p w:rsidR="001C0D77" w:rsidRDefault="001C0D77"/>
    <w:p w:rsidR="001C0D77" w:rsidRDefault="001C0D77"/>
    <w:p w:rsidR="001C0D77" w:rsidRDefault="001C0D77"/>
    <w:p w:rsidR="00743BD0" w:rsidRDefault="00743BD0"/>
    <w:p w:rsidR="00743BD0" w:rsidRDefault="00743BD0"/>
    <w:p w:rsidR="001C0D77" w:rsidRDefault="001C0D77"/>
    <w:p w:rsidR="001C0D77" w:rsidRDefault="001C0D77"/>
    <w:p w:rsidR="001C0D77" w:rsidRDefault="001C0D77"/>
    <w:p w:rsidR="001C0D77" w:rsidRDefault="001C0D77"/>
    <w:p w:rsidR="00F41BB0" w:rsidRDefault="00F41BB0"/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824"/>
      </w:tblGrid>
      <w:tr w:rsidR="00BB56DC" w:rsidRPr="00E87142" w:rsidTr="00D31771">
        <w:trPr>
          <w:trHeight w:val="304"/>
        </w:trPr>
        <w:tc>
          <w:tcPr>
            <w:tcW w:w="9824" w:type="dxa"/>
            <w:shd w:val="pct20" w:color="000000" w:fill="FFFFFF"/>
          </w:tcPr>
          <w:p w:rsidR="00BB56DC" w:rsidRPr="00D31771" w:rsidRDefault="00BB56DC" w:rsidP="00D31771">
            <w:pPr>
              <w:jc w:val="center"/>
              <w:rPr>
                <w:b/>
                <w:bCs/>
                <w:color w:val="0000FF"/>
              </w:rPr>
            </w:pPr>
            <w:r w:rsidRPr="00D31771">
              <w:rPr>
                <w:rFonts w:ascii="Arial Black" w:hAnsi="Arial Black"/>
                <w:b/>
                <w:bCs/>
                <w:color w:val="0000FF"/>
                <w:sz w:val="72"/>
              </w:rPr>
              <w:t>KC</w:t>
            </w:r>
            <w:r w:rsidRPr="00D31771">
              <w:rPr>
                <w:b/>
                <w:bCs/>
                <w:color w:val="0000FF"/>
                <w:sz w:val="72"/>
              </w:rPr>
              <w:t xml:space="preserve"> </w:t>
            </w:r>
            <w:r w:rsidRPr="00D31771">
              <w:rPr>
                <w:rFonts w:ascii="Arial Black" w:hAnsi="Arial Black"/>
                <w:b/>
                <w:bCs/>
                <w:color w:val="0000FF"/>
                <w:sz w:val="28"/>
              </w:rPr>
              <w:t>Denmark</w:t>
            </w:r>
            <w:r w:rsidR="00B01BBA" w:rsidRPr="00D31771">
              <w:rPr>
                <w:rFonts w:ascii="Arial Black" w:hAnsi="Arial Black"/>
                <w:b/>
                <w:bCs/>
                <w:color w:val="0000FF"/>
                <w:sz w:val="28"/>
              </w:rPr>
              <w:t xml:space="preserve"> A/S</w:t>
            </w:r>
          </w:p>
          <w:p w:rsidR="00BB56DC" w:rsidRPr="001C0D77" w:rsidRDefault="00BB56DC" w:rsidP="00D31771">
            <w:pPr>
              <w:jc w:val="center"/>
              <w:rPr>
                <w:bCs/>
                <w:sz w:val="28"/>
              </w:rPr>
            </w:pPr>
            <w:r w:rsidRPr="001C0D77">
              <w:rPr>
                <w:bCs/>
                <w:sz w:val="28"/>
              </w:rPr>
              <w:t>Research Equipment</w:t>
            </w:r>
          </w:p>
          <w:p w:rsidR="00BB56DC" w:rsidRPr="001C0D77" w:rsidRDefault="00BB56DC" w:rsidP="00D31771">
            <w:pPr>
              <w:jc w:val="center"/>
              <w:rPr>
                <w:bCs/>
                <w:sz w:val="28"/>
              </w:rPr>
            </w:pPr>
            <w:r w:rsidRPr="001C0D77">
              <w:rPr>
                <w:bCs/>
                <w:sz w:val="28"/>
              </w:rPr>
              <w:t xml:space="preserve">Limnology </w:t>
            </w:r>
            <w:r w:rsidRPr="001C0D77">
              <w:rPr>
                <w:rFonts w:ascii="Wingdings" w:hAnsi="Wingdings"/>
                <w:bCs/>
                <w:color w:val="0000FF"/>
                <w:sz w:val="20"/>
              </w:rPr>
              <w:t></w:t>
            </w:r>
            <w:r w:rsidRPr="001C0D77">
              <w:rPr>
                <w:bCs/>
                <w:sz w:val="28"/>
              </w:rPr>
              <w:t xml:space="preserve"> Oceanography </w:t>
            </w:r>
            <w:r w:rsidRPr="001C0D77">
              <w:rPr>
                <w:rFonts w:ascii="Wingdings" w:hAnsi="Wingdings"/>
                <w:bCs/>
                <w:color w:val="0000FF"/>
                <w:sz w:val="20"/>
              </w:rPr>
              <w:t></w:t>
            </w:r>
            <w:r w:rsidRPr="001C0D77">
              <w:rPr>
                <w:bCs/>
                <w:sz w:val="28"/>
              </w:rPr>
              <w:t xml:space="preserve"> Hydrobiology</w:t>
            </w:r>
          </w:p>
          <w:p w:rsidR="00BB56DC" w:rsidRPr="00D31771" w:rsidRDefault="00BB56DC" w:rsidP="00D31771">
            <w:pPr>
              <w:jc w:val="center"/>
              <w:rPr>
                <w:b/>
                <w:bCs/>
                <w:sz w:val="28"/>
              </w:rPr>
            </w:pPr>
          </w:p>
          <w:p w:rsidR="00BB56DC" w:rsidRPr="00166F7E" w:rsidRDefault="00BB56DC" w:rsidP="00D31771">
            <w:pPr>
              <w:jc w:val="center"/>
              <w:rPr>
                <w:bCs/>
              </w:rPr>
            </w:pPr>
            <w:r w:rsidRPr="00166F7E">
              <w:rPr>
                <w:bCs/>
                <w:sz w:val="20"/>
              </w:rPr>
              <w:t xml:space="preserve">E-mail: </w:t>
            </w:r>
            <w:hyperlink r:id="rId26" w:history="1">
              <w:r w:rsidRPr="00166F7E">
                <w:rPr>
                  <w:rStyle w:val="Hyperlink"/>
                  <w:bCs/>
                </w:rPr>
                <w:t>kc@kc-denmark.dk</w:t>
              </w:r>
            </w:hyperlink>
            <w:r w:rsidRPr="00166F7E">
              <w:rPr>
                <w:bCs/>
                <w:sz w:val="20"/>
              </w:rPr>
              <w:t xml:space="preserve"> website: </w:t>
            </w:r>
            <w:hyperlink r:id="rId27" w:history="1">
              <w:r w:rsidRPr="00166F7E">
                <w:rPr>
                  <w:rStyle w:val="Hyperlink"/>
                  <w:bCs/>
                </w:rPr>
                <w:t>http://www.kc-denmark.dk/</w:t>
              </w:r>
            </w:hyperlink>
          </w:p>
          <w:p w:rsidR="00BB56DC" w:rsidRPr="00166F7E" w:rsidRDefault="00BB56DC" w:rsidP="00D31771">
            <w:pPr>
              <w:jc w:val="center"/>
              <w:rPr>
                <w:bCs/>
                <w:sz w:val="18"/>
                <w:lang w:val="da-DK"/>
              </w:rPr>
            </w:pPr>
            <w:r w:rsidRPr="00166F7E">
              <w:rPr>
                <w:bCs/>
                <w:sz w:val="18"/>
                <w:lang w:val="da-DK"/>
              </w:rPr>
              <w:t>Holmbladsvej 1</w:t>
            </w:r>
            <w:r w:rsidR="005641A9">
              <w:rPr>
                <w:bCs/>
                <w:sz w:val="18"/>
                <w:lang w:val="da-DK"/>
              </w:rPr>
              <w:t xml:space="preserve">7-19, </w:t>
            </w:r>
            <w:r w:rsidRPr="00166F7E">
              <w:rPr>
                <w:bCs/>
                <w:sz w:val="18"/>
                <w:lang w:val="da-DK"/>
              </w:rPr>
              <w:t>DK</w:t>
            </w:r>
            <w:r w:rsidR="001C0D77">
              <w:rPr>
                <w:bCs/>
                <w:sz w:val="18"/>
                <w:lang w:val="da-DK"/>
              </w:rPr>
              <w:t xml:space="preserve"> </w:t>
            </w:r>
            <w:r w:rsidRPr="00166F7E">
              <w:rPr>
                <w:bCs/>
                <w:sz w:val="18"/>
                <w:lang w:val="da-DK"/>
              </w:rPr>
              <w:t>8600 Silkeborg</w:t>
            </w:r>
            <w:r w:rsidR="001C0D77">
              <w:rPr>
                <w:bCs/>
                <w:sz w:val="18"/>
                <w:lang w:val="da-DK"/>
              </w:rPr>
              <w:t xml:space="preserve">, </w:t>
            </w:r>
            <w:r w:rsidRPr="00166F7E">
              <w:rPr>
                <w:bCs/>
                <w:sz w:val="18"/>
                <w:lang w:val="da-DK"/>
              </w:rPr>
              <w:t>Denmark</w:t>
            </w:r>
            <w:r w:rsidR="001C0D77">
              <w:rPr>
                <w:bCs/>
                <w:sz w:val="18"/>
                <w:lang w:val="da-DK"/>
              </w:rPr>
              <w:t xml:space="preserve">. </w:t>
            </w:r>
            <w:r w:rsidRPr="00166F7E">
              <w:rPr>
                <w:bCs/>
                <w:sz w:val="18"/>
                <w:lang w:val="da-DK"/>
              </w:rPr>
              <w:t>Tel. +45 86 82 83 47</w:t>
            </w:r>
            <w:r w:rsidR="00E365D7">
              <w:rPr>
                <w:bCs/>
                <w:sz w:val="18"/>
                <w:lang w:val="da-DK"/>
              </w:rPr>
              <w:t>.</w:t>
            </w:r>
          </w:p>
          <w:p w:rsidR="00BB56DC" w:rsidRPr="001C0D77" w:rsidRDefault="001C0D77" w:rsidP="00B02F8D">
            <w:pPr>
              <w:jc w:val="center"/>
              <w:rPr>
                <w:bCs/>
                <w:sz w:val="16"/>
                <w:lang w:val="da-DK"/>
              </w:rPr>
            </w:pPr>
            <w:r>
              <w:rPr>
                <w:bCs/>
                <w:sz w:val="16"/>
                <w:lang w:val="da-DK"/>
              </w:rPr>
              <w:t>Bank: Sydbank</w:t>
            </w:r>
            <w:r w:rsidR="0091294D">
              <w:rPr>
                <w:bCs/>
                <w:sz w:val="16"/>
                <w:lang w:val="da-DK"/>
              </w:rPr>
              <w:t>. SWIFT</w:t>
            </w:r>
            <w:r>
              <w:rPr>
                <w:bCs/>
                <w:sz w:val="16"/>
                <w:lang w:val="da-DK"/>
              </w:rPr>
              <w:t xml:space="preserve">: </w:t>
            </w:r>
            <w:r w:rsidR="00BB56DC" w:rsidRPr="001C0D77">
              <w:rPr>
                <w:bCs/>
                <w:sz w:val="16"/>
                <w:lang w:val="da-DK"/>
              </w:rPr>
              <w:t>SYB</w:t>
            </w:r>
            <w:r w:rsidR="00B02F8D" w:rsidRPr="001C0D77">
              <w:rPr>
                <w:bCs/>
                <w:sz w:val="16"/>
                <w:lang w:val="da-DK"/>
              </w:rPr>
              <w:t>KDK22 IBAN DK5070460000104832</w:t>
            </w:r>
          </w:p>
          <w:p w:rsidR="00BB56DC" w:rsidRPr="0091294D" w:rsidRDefault="00AC6804" w:rsidP="00D31771">
            <w:pPr>
              <w:jc w:val="center"/>
              <w:rPr>
                <w:rFonts w:ascii="Arial Black" w:hAnsi="Arial Black"/>
                <w:bCs/>
                <w:sz w:val="72"/>
                <w:lang w:val="da-DK"/>
              </w:rPr>
            </w:pPr>
            <w:r w:rsidRPr="0091294D">
              <w:rPr>
                <w:bCs/>
                <w:sz w:val="16"/>
                <w:lang w:val="da-DK"/>
              </w:rPr>
              <w:t>VAT</w:t>
            </w:r>
            <w:r w:rsidR="00BB56DC" w:rsidRPr="0091294D">
              <w:rPr>
                <w:bCs/>
                <w:sz w:val="16"/>
                <w:lang w:val="da-DK"/>
              </w:rPr>
              <w:t xml:space="preserve"> no. DK </w:t>
            </w:r>
            <w:r w:rsidR="00B01BBA" w:rsidRPr="0091294D">
              <w:rPr>
                <w:bCs/>
                <w:sz w:val="16"/>
                <w:lang w:val="da-DK"/>
              </w:rPr>
              <w:t>29 61 96 62</w:t>
            </w:r>
          </w:p>
          <w:p w:rsidR="00BB56DC" w:rsidRPr="0091294D" w:rsidRDefault="00BB56DC" w:rsidP="00D31771">
            <w:pPr>
              <w:jc w:val="center"/>
              <w:rPr>
                <w:b/>
                <w:bCs/>
                <w:sz w:val="16"/>
                <w:lang w:val="da-DK"/>
              </w:rPr>
            </w:pPr>
          </w:p>
        </w:tc>
      </w:tr>
    </w:tbl>
    <w:p w:rsidR="00BB56DC" w:rsidRPr="0091294D" w:rsidRDefault="00BB56DC">
      <w:pPr>
        <w:rPr>
          <w:lang w:val="da-DK"/>
        </w:rPr>
      </w:pPr>
    </w:p>
    <w:sectPr w:rsidR="00BB56DC" w:rsidRPr="0091294D" w:rsidSect="00B348F7">
      <w:pgSz w:w="11906" w:h="16838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710" w:rsidRDefault="00362710">
      <w:r>
        <w:separator/>
      </w:r>
    </w:p>
  </w:endnote>
  <w:endnote w:type="continuationSeparator" w:id="0">
    <w:p w:rsidR="00362710" w:rsidRDefault="00362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64A" w:rsidRDefault="00F8564A" w:rsidP="00A8542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5D2095">
      <w:rPr>
        <w:rStyle w:val="Sidetal"/>
        <w:noProof/>
      </w:rPr>
      <w:t>4</w:t>
    </w:r>
    <w:r>
      <w:rPr>
        <w:rStyle w:val="Sidetal"/>
      </w:rPr>
      <w:fldChar w:fldCharType="end"/>
    </w:r>
  </w:p>
  <w:p w:rsidR="00F8564A" w:rsidRDefault="00F8564A" w:rsidP="00A85429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64A" w:rsidRDefault="00F8564A" w:rsidP="00A8542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E87142">
      <w:rPr>
        <w:rStyle w:val="Sidetal"/>
        <w:noProof/>
      </w:rPr>
      <w:t>3</w:t>
    </w:r>
    <w:r>
      <w:rPr>
        <w:rStyle w:val="Sidetal"/>
      </w:rPr>
      <w:fldChar w:fldCharType="end"/>
    </w:r>
  </w:p>
  <w:p w:rsidR="00F8564A" w:rsidRDefault="00F8564A" w:rsidP="00A85429">
    <w:pPr>
      <w:pStyle w:val="Sidefod"/>
      <w:ind w:right="360"/>
    </w:pPr>
    <w:r w:rsidRPr="00C44AD4">
      <w:fldChar w:fldCharType="begin"/>
    </w:r>
    <w:r w:rsidRPr="00C44AD4">
      <w:instrText xml:space="preserve"> FILENAME </w:instrText>
    </w:r>
    <w:r w:rsidRPr="00C44AD4">
      <w:fldChar w:fldCharType="separate"/>
    </w:r>
    <w:r w:rsidR="00E87142">
      <w:rPr>
        <w:noProof/>
      </w:rPr>
      <w:t>11.100 - Van Dorn water sampler</w:t>
    </w:r>
    <w:r w:rsidRPr="00C44AD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710" w:rsidRDefault="00362710">
      <w:r>
        <w:separator/>
      </w:r>
    </w:p>
  </w:footnote>
  <w:footnote w:type="continuationSeparator" w:id="0">
    <w:p w:rsidR="00362710" w:rsidRDefault="00362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32BAB"/>
    <w:multiLevelType w:val="hybridMultilevel"/>
    <w:tmpl w:val="E410C816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E66B62"/>
    <w:multiLevelType w:val="hybridMultilevel"/>
    <w:tmpl w:val="D1AC328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8D4A9E"/>
    <w:multiLevelType w:val="hybridMultilevel"/>
    <w:tmpl w:val="92A2FC18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957A53"/>
    <w:multiLevelType w:val="hybridMultilevel"/>
    <w:tmpl w:val="2870CBB0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DC3FBF"/>
    <w:multiLevelType w:val="hybridMultilevel"/>
    <w:tmpl w:val="7E7267DA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845F84"/>
    <w:multiLevelType w:val="hybridMultilevel"/>
    <w:tmpl w:val="0C3243EA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D41504"/>
    <w:multiLevelType w:val="hybridMultilevel"/>
    <w:tmpl w:val="F64ED9C2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0B30F6"/>
    <w:multiLevelType w:val="hybridMultilevel"/>
    <w:tmpl w:val="1E12E81C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3D2927"/>
    <w:multiLevelType w:val="hybridMultilevel"/>
    <w:tmpl w:val="0006653C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F9547C"/>
    <w:multiLevelType w:val="hybridMultilevel"/>
    <w:tmpl w:val="9D263324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05145C"/>
    <w:multiLevelType w:val="hybridMultilevel"/>
    <w:tmpl w:val="8406680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E5826"/>
    <w:multiLevelType w:val="hybridMultilevel"/>
    <w:tmpl w:val="CF4E7AAA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5570F3"/>
    <w:multiLevelType w:val="hybridMultilevel"/>
    <w:tmpl w:val="CDF837EA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EE624A"/>
    <w:multiLevelType w:val="hybridMultilevel"/>
    <w:tmpl w:val="1F78A67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496876"/>
    <w:multiLevelType w:val="hybridMultilevel"/>
    <w:tmpl w:val="80BABF0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B346FB"/>
    <w:multiLevelType w:val="hybridMultilevel"/>
    <w:tmpl w:val="9AE4AA78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A32723"/>
    <w:multiLevelType w:val="hybridMultilevel"/>
    <w:tmpl w:val="4CCE02D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1C55B9"/>
    <w:multiLevelType w:val="hybridMultilevel"/>
    <w:tmpl w:val="9ED27066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795A60"/>
    <w:multiLevelType w:val="hybridMultilevel"/>
    <w:tmpl w:val="E26E3C44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6"/>
  </w:num>
  <w:num w:numId="5">
    <w:abstractNumId w:val="17"/>
  </w:num>
  <w:num w:numId="6">
    <w:abstractNumId w:val="5"/>
  </w:num>
  <w:num w:numId="7">
    <w:abstractNumId w:val="18"/>
  </w:num>
  <w:num w:numId="8">
    <w:abstractNumId w:val="3"/>
  </w:num>
  <w:num w:numId="9">
    <w:abstractNumId w:val="16"/>
  </w:num>
  <w:num w:numId="10">
    <w:abstractNumId w:val="4"/>
  </w:num>
  <w:num w:numId="11">
    <w:abstractNumId w:val="15"/>
  </w:num>
  <w:num w:numId="12">
    <w:abstractNumId w:val="2"/>
  </w:num>
  <w:num w:numId="13">
    <w:abstractNumId w:val="7"/>
  </w:num>
  <w:num w:numId="14">
    <w:abstractNumId w:val="0"/>
  </w:num>
  <w:num w:numId="15">
    <w:abstractNumId w:val="8"/>
  </w:num>
  <w:num w:numId="16">
    <w:abstractNumId w:val="14"/>
  </w:num>
  <w:num w:numId="17">
    <w:abstractNumId w:val="11"/>
  </w:num>
  <w:num w:numId="18">
    <w:abstractNumId w:val="1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5850"/>
    <w:rsid w:val="0001563C"/>
    <w:rsid w:val="00016B71"/>
    <w:rsid w:val="000260E6"/>
    <w:rsid w:val="000572B7"/>
    <w:rsid w:val="00074BA3"/>
    <w:rsid w:val="0008185F"/>
    <w:rsid w:val="00084F4B"/>
    <w:rsid w:val="00091D3B"/>
    <w:rsid w:val="000C29EA"/>
    <w:rsid w:val="000D0788"/>
    <w:rsid w:val="000D19B1"/>
    <w:rsid w:val="000D5714"/>
    <w:rsid w:val="000E30FB"/>
    <w:rsid w:val="000F0272"/>
    <w:rsid w:val="0010000F"/>
    <w:rsid w:val="00157F15"/>
    <w:rsid w:val="00166F7E"/>
    <w:rsid w:val="00177B1E"/>
    <w:rsid w:val="00181A29"/>
    <w:rsid w:val="00183D6F"/>
    <w:rsid w:val="00192029"/>
    <w:rsid w:val="001949E8"/>
    <w:rsid w:val="001C0D77"/>
    <w:rsid w:val="001C2EE2"/>
    <w:rsid w:val="001F1DFC"/>
    <w:rsid w:val="001F246A"/>
    <w:rsid w:val="00200077"/>
    <w:rsid w:val="00204C95"/>
    <w:rsid w:val="00231B47"/>
    <w:rsid w:val="00237135"/>
    <w:rsid w:val="00242631"/>
    <w:rsid w:val="002852A0"/>
    <w:rsid w:val="00286F8F"/>
    <w:rsid w:val="00287DA7"/>
    <w:rsid w:val="00296795"/>
    <w:rsid w:val="002D2CD5"/>
    <w:rsid w:val="002E79BC"/>
    <w:rsid w:val="00322670"/>
    <w:rsid w:val="003254B5"/>
    <w:rsid w:val="00331280"/>
    <w:rsid w:val="0033536A"/>
    <w:rsid w:val="00344873"/>
    <w:rsid w:val="00356591"/>
    <w:rsid w:val="00362710"/>
    <w:rsid w:val="00371A12"/>
    <w:rsid w:val="00395E18"/>
    <w:rsid w:val="003A3A3B"/>
    <w:rsid w:val="003B582D"/>
    <w:rsid w:val="003B5BE6"/>
    <w:rsid w:val="003C41A8"/>
    <w:rsid w:val="003D1E51"/>
    <w:rsid w:val="00406AC5"/>
    <w:rsid w:val="00412176"/>
    <w:rsid w:val="004328BA"/>
    <w:rsid w:val="004702CB"/>
    <w:rsid w:val="004825DA"/>
    <w:rsid w:val="004A71DA"/>
    <w:rsid w:val="004E1F87"/>
    <w:rsid w:val="00523778"/>
    <w:rsid w:val="005408EA"/>
    <w:rsid w:val="00541F9C"/>
    <w:rsid w:val="00544538"/>
    <w:rsid w:val="005641A9"/>
    <w:rsid w:val="005C4AA1"/>
    <w:rsid w:val="005D2095"/>
    <w:rsid w:val="006479DC"/>
    <w:rsid w:val="00661D4A"/>
    <w:rsid w:val="0066291D"/>
    <w:rsid w:val="00662BB0"/>
    <w:rsid w:val="006A75D3"/>
    <w:rsid w:val="006C29E0"/>
    <w:rsid w:val="006D02C8"/>
    <w:rsid w:val="006E1BAB"/>
    <w:rsid w:val="006E3B51"/>
    <w:rsid w:val="006F164D"/>
    <w:rsid w:val="00703541"/>
    <w:rsid w:val="007201BC"/>
    <w:rsid w:val="00720BBB"/>
    <w:rsid w:val="0074181B"/>
    <w:rsid w:val="00743BD0"/>
    <w:rsid w:val="00765E88"/>
    <w:rsid w:val="007714BF"/>
    <w:rsid w:val="00771B70"/>
    <w:rsid w:val="00775CB8"/>
    <w:rsid w:val="00780DC1"/>
    <w:rsid w:val="00784E61"/>
    <w:rsid w:val="00791422"/>
    <w:rsid w:val="00797BB0"/>
    <w:rsid w:val="007B18AF"/>
    <w:rsid w:val="007C132A"/>
    <w:rsid w:val="007E0329"/>
    <w:rsid w:val="00801131"/>
    <w:rsid w:val="0080687E"/>
    <w:rsid w:val="008105F4"/>
    <w:rsid w:val="00810C25"/>
    <w:rsid w:val="008121E1"/>
    <w:rsid w:val="008143DD"/>
    <w:rsid w:val="0083572B"/>
    <w:rsid w:val="0084160A"/>
    <w:rsid w:val="00843B5E"/>
    <w:rsid w:val="008759C2"/>
    <w:rsid w:val="00893162"/>
    <w:rsid w:val="008B4601"/>
    <w:rsid w:val="008D72AE"/>
    <w:rsid w:val="008F7102"/>
    <w:rsid w:val="0091294D"/>
    <w:rsid w:val="009166A9"/>
    <w:rsid w:val="00917322"/>
    <w:rsid w:val="00961D80"/>
    <w:rsid w:val="00974B04"/>
    <w:rsid w:val="009A2B98"/>
    <w:rsid w:val="009F3333"/>
    <w:rsid w:val="00A01E11"/>
    <w:rsid w:val="00A321A0"/>
    <w:rsid w:val="00A34447"/>
    <w:rsid w:val="00A85429"/>
    <w:rsid w:val="00A86E03"/>
    <w:rsid w:val="00A9227D"/>
    <w:rsid w:val="00AC6804"/>
    <w:rsid w:val="00AE2079"/>
    <w:rsid w:val="00B01BBA"/>
    <w:rsid w:val="00B02F8D"/>
    <w:rsid w:val="00B04C53"/>
    <w:rsid w:val="00B22784"/>
    <w:rsid w:val="00B25850"/>
    <w:rsid w:val="00B348F7"/>
    <w:rsid w:val="00B47137"/>
    <w:rsid w:val="00B54134"/>
    <w:rsid w:val="00B82707"/>
    <w:rsid w:val="00BB56DC"/>
    <w:rsid w:val="00BD528E"/>
    <w:rsid w:val="00BD716E"/>
    <w:rsid w:val="00BF0780"/>
    <w:rsid w:val="00C253D1"/>
    <w:rsid w:val="00C65B41"/>
    <w:rsid w:val="00C6750B"/>
    <w:rsid w:val="00C83006"/>
    <w:rsid w:val="00C95F7B"/>
    <w:rsid w:val="00CA7071"/>
    <w:rsid w:val="00D05097"/>
    <w:rsid w:val="00D26AFF"/>
    <w:rsid w:val="00D31771"/>
    <w:rsid w:val="00D50325"/>
    <w:rsid w:val="00D82CAB"/>
    <w:rsid w:val="00D91835"/>
    <w:rsid w:val="00D943D3"/>
    <w:rsid w:val="00DB62A3"/>
    <w:rsid w:val="00DC32DF"/>
    <w:rsid w:val="00DD02EF"/>
    <w:rsid w:val="00DF02DD"/>
    <w:rsid w:val="00E365D7"/>
    <w:rsid w:val="00E467C5"/>
    <w:rsid w:val="00E53734"/>
    <w:rsid w:val="00E61E9D"/>
    <w:rsid w:val="00E64D76"/>
    <w:rsid w:val="00E6620F"/>
    <w:rsid w:val="00E72FF8"/>
    <w:rsid w:val="00E83DF9"/>
    <w:rsid w:val="00E87142"/>
    <w:rsid w:val="00EA2A41"/>
    <w:rsid w:val="00EF41FA"/>
    <w:rsid w:val="00F163EF"/>
    <w:rsid w:val="00F26D82"/>
    <w:rsid w:val="00F41BB0"/>
    <w:rsid w:val="00F53EBD"/>
    <w:rsid w:val="00F622F7"/>
    <w:rsid w:val="00F72191"/>
    <w:rsid w:val="00F8564A"/>
    <w:rsid w:val="00F862D6"/>
    <w:rsid w:val="00F866DD"/>
    <w:rsid w:val="00FA7E2D"/>
    <w:rsid w:val="00FB4424"/>
    <w:rsid w:val="00FC5BF2"/>
    <w:rsid w:val="00FD00FD"/>
    <w:rsid w:val="00FD6959"/>
    <w:rsid w:val="00FE0AB0"/>
    <w:rsid w:val="00FE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0D5BBE3-E011-42DC-85B8-F99423A0E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D6F"/>
    <w:rPr>
      <w:rFonts w:ascii="Verdana" w:hAnsi="Verdana"/>
      <w:sz w:val="24"/>
      <w:szCs w:val="24"/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Kommentarhenvisning">
    <w:name w:val="annotation reference"/>
    <w:semiHidden/>
    <w:rPr>
      <w:sz w:val="16"/>
      <w:szCs w:val="16"/>
    </w:rPr>
  </w:style>
  <w:style w:type="paragraph" w:styleId="Kommentartekst">
    <w:name w:val="annotation text"/>
    <w:basedOn w:val="Normal"/>
    <w:semiHidden/>
    <w:rPr>
      <w:sz w:val="20"/>
      <w:szCs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Pr>
      <w:color w:val="0000FF"/>
      <w:u w:val="single"/>
    </w:rPr>
  </w:style>
  <w:style w:type="character" w:styleId="BesgtLink">
    <w:name w:val="FollowedHyperlink"/>
    <w:rPr>
      <w:color w:val="800080"/>
      <w:u w:val="single"/>
    </w:r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character" w:styleId="Sidetal">
    <w:name w:val="page number"/>
    <w:basedOn w:val="Standardskrifttypeiafsnit"/>
  </w:style>
  <w:style w:type="table" w:styleId="Tabel-Moderne">
    <w:name w:val="Table Contemporary"/>
    <w:basedOn w:val="Tabel-Normal"/>
    <w:rsid w:val="006C29E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idehoved">
    <w:name w:val="header"/>
    <w:basedOn w:val="Normal"/>
    <w:rsid w:val="00A85429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hyperlink" Target="file:///D:\KC-Denmark\My%20Documents\kc@kc-denmark.d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www.kc-denmark.dk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Quotation%20-%20skabelo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Quotation - skabelon</Template>
  <TotalTime>1758</TotalTime>
  <Pages>7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Quotation</vt:lpstr>
    </vt:vector>
  </TitlesOfParts>
  <Company>KC Denmark</Company>
  <LinksUpToDate>false</LinksUpToDate>
  <CharactersWithSpaces>6910</CharactersWithSpaces>
  <SharedDoc>false</SharedDoc>
  <HLinks>
    <vt:vector size="12" baseType="variant">
      <vt:variant>
        <vt:i4>5374039</vt:i4>
      </vt:variant>
      <vt:variant>
        <vt:i4>3</vt:i4>
      </vt:variant>
      <vt:variant>
        <vt:i4>0</vt:i4>
      </vt:variant>
      <vt:variant>
        <vt:i4>5</vt:i4>
      </vt:variant>
      <vt:variant>
        <vt:lpwstr>http://www.kc-denmark.dk/</vt:lpwstr>
      </vt:variant>
      <vt:variant>
        <vt:lpwstr/>
      </vt:variant>
      <vt:variant>
        <vt:i4>7471116</vt:i4>
      </vt:variant>
      <vt:variant>
        <vt:i4>0</vt:i4>
      </vt:variant>
      <vt:variant>
        <vt:i4>0</vt:i4>
      </vt:variant>
      <vt:variant>
        <vt:i4>5</vt:i4>
      </vt:variant>
      <vt:variant>
        <vt:lpwstr>..\..\..\My Documents\kc@kc-denmark.dk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Quotation</dc:title>
  <dc:subject/>
  <dc:creator>Kenneth Christensen</dc:creator>
  <cp:keywords/>
  <dc:description/>
  <cp:lastModifiedBy>Karsten Jensen</cp:lastModifiedBy>
  <cp:revision>27</cp:revision>
  <cp:lastPrinted>2017-02-14T07:49:00Z</cp:lastPrinted>
  <dcterms:created xsi:type="dcterms:W3CDTF">2013-08-12T08:17:00Z</dcterms:created>
  <dcterms:modified xsi:type="dcterms:W3CDTF">2017-02-14T07:50:00Z</dcterms:modified>
</cp:coreProperties>
</file>